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4B604" w14:textId="77777777" w:rsidR="005D4884" w:rsidRDefault="005D4884"/>
    <w:p w14:paraId="3077A35A" w14:textId="77777777" w:rsidR="005D4884" w:rsidRDefault="005D4884"/>
    <w:p w14:paraId="78C27CBF" w14:textId="77777777" w:rsidR="005D4884" w:rsidRDefault="0079348B">
      <w:pPr>
        <w:pStyle w:val="Heading1"/>
        <w:tabs>
          <w:tab w:val="clear" w:pos="960"/>
          <w:tab w:val="clear" w:pos="2880"/>
          <w:tab w:val="clear" w:pos="3840"/>
          <w:tab w:val="clear" w:pos="5760"/>
          <w:tab w:val="clear" w:pos="6720"/>
          <w:tab w:val="left" w:pos="0"/>
          <w:tab w:val="left" w:pos="3119"/>
          <w:tab w:val="left" w:pos="3544"/>
          <w:tab w:val="left" w:pos="6521"/>
          <w:tab w:val="left" w:pos="7230"/>
        </w:tabs>
      </w:pPr>
      <w:smartTag w:uri="urn:schemas-microsoft-com:office:smarttags" w:element="place">
        <w:smartTag w:uri="urn:schemas-microsoft-com:office:smarttags" w:element="PlaceName">
          <w:r>
            <w:t>CHESHIRE</w:t>
          </w:r>
        </w:smartTag>
        <w:r>
          <w:t xml:space="preserve"> </w:t>
        </w:r>
        <w:smartTag w:uri="urn:schemas-microsoft-com:office:smarttags" w:element="PlaceType">
          <w:r>
            <w:t>COUNTY</w:t>
          </w:r>
        </w:smartTag>
      </w:smartTag>
      <w:r>
        <w:t xml:space="preserve"> COUNCIL</w:t>
      </w:r>
      <w:r>
        <w:tab/>
      </w:r>
      <w:r>
        <w:tab/>
        <w:t xml:space="preserve"> </w:t>
      </w:r>
      <w:r w:rsidR="005D4884">
        <w:t xml:space="preserve">JOB DESCRIPTION QUESTIONNAIRE </w:t>
      </w:r>
    </w:p>
    <w:p w14:paraId="5838AF69" w14:textId="77777777" w:rsidR="005D4884" w:rsidRDefault="005D4884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p w14:paraId="11AE2B16" w14:textId="77777777" w:rsidR="005D4884" w:rsidRDefault="005D4884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3420"/>
        <w:gridCol w:w="1890"/>
        <w:gridCol w:w="2565"/>
      </w:tblGrid>
      <w:tr w:rsidR="005D4884" w14:paraId="642847AE" w14:textId="77777777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14:paraId="61B79999" w14:textId="77777777" w:rsidR="005D4884" w:rsidRDefault="005D4884" w:rsidP="0021653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after="60" w:line="240" w:lineRule="atLeast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3420" w:type="dxa"/>
          </w:tcPr>
          <w:p w14:paraId="5B8C5BAC" w14:textId="0130E8A0" w:rsidR="005D4884" w:rsidRPr="00086DC5" w:rsidRDefault="005D4884" w:rsidP="0021653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after="60" w:line="240" w:lineRule="atLeast"/>
              <w:rPr>
                <w:b/>
                <w:caps/>
              </w:rPr>
            </w:pPr>
            <w:r w:rsidRPr="00086DC5">
              <w:rPr>
                <w:b/>
                <w:caps/>
              </w:rPr>
              <w:t>Midday</w:t>
            </w:r>
            <w:r w:rsidR="00086DC5" w:rsidRPr="00086DC5">
              <w:rPr>
                <w:b/>
              </w:rPr>
              <w:t xml:space="preserve"> ASSISTANT</w:t>
            </w:r>
            <w:r w:rsidR="00AB253B">
              <w:rPr>
                <w:b/>
              </w:rPr>
              <w:t xml:space="preserve"> – Primary</w:t>
            </w:r>
            <w:r w:rsidR="001242C7">
              <w:rPr>
                <w:b/>
              </w:rPr>
              <w:t xml:space="preserve"> School</w:t>
            </w:r>
          </w:p>
        </w:tc>
        <w:tc>
          <w:tcPr>
            <w:tcW w:w="1890" w:type="dxa"/>
          </w:tcPr>
          <w:p w14:paraId="32A5AE33" w14:textId="77777777" w:rsidR="005D4884" w:rsidRDefault="005D4884" w:rsidP="0021653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after="60" w:line="240" w:lineRule="atLeast"/>
              <w:rPr>
                <w:b/>
              </w:rPr>
            </w:pPr>
            <w:r>
              <w:rPr>
                <w:b/>
              </w:rPr>
              <w:t>JOB REF NO</w:t>
            </w:r>
          </w:p>
        </w:tc>
        <w:tc>
          <w:tcPr>
            <w:tcW w:w="2565" w:type="dxa"/>
          </w:tcPr>
          <w:p w14:paraId="1918B6C4" w14:textId="77777777" w:rsidR="005D4884" w:rsidRPr="00216530" w:rsidRDefault="00216530" w:rsidP="0021653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after="60" w:line="240" w:lineRule="atLeast"/>
              <w:rPr>
                <w:b/>
              </w:rPr>
            </w:pPr>
            <w:r w:rsidRPr="00216530">
              <w:rPr>
                <w:b/>
                <w:szCs w:val="20"/>
              </w:rPr>
              <w:t>AAAD500</w:t>
            </w:r>
            <w:r w:rsidR="00086DC5">
              <w:rPr>
                <w:b/>
                <w:szCs w:val="20"/>
              </w:rPr>
              <w:t>3</w:t>
            </w:r>
          </w:p>
        </w:tc>
      </w:tr>
    </w:tbl>
    <w:p w14:paraId="7852CD2D" w14:textId="77777777" w:rsidR="005D4884" w:rsidRDefault="005D4884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p w14:paraId="1B9637ED" w14:textId="77777777" w:rsidR="00216530" w:rsidRPr="00216530" w:rsidRDefault="005D4884" w:rsidP="0079348B">
      <w:pPr>
        <w:spacing w:before="120" w:after="120" w:line="240" w:lineRule="atLeast"/>
        <w:rPr>
          <w:b/>
          <w:szCs w:val="20"/>
        </w:rPr>
      </w:pPr>
      <w:r w:rsidRPr="00216530">
        <w:rPr>
          <w:b/>
          <w:szCs w:val="20"/>
        </w:rPr>
        <w:t xml:space="preserve">BASIC JOB PURPOSE     </w:t>
      </w:r>
    </w:p>
    <w:p w14:paraId="6CEC4D3F" w14:textId="77777777" w:rsidR="00216530" w:rsidRPr="00216530" w:rsidRDefault="00216530" w:rsidP="0026323A">
      <w:pPr>
        <w:spacing w:line="240" w:lineRule="atLeast"/>
        <w:jc w:val="both"/>
        <w:rPr>
          <w:bCs/>
        </w:rPr>
      </w:pPr>
      <w:r w:rsidRPr="00216530">
        <w:rPr>
          <w:bCs/>
        </w:rPr>
        <w:t>The Job Holder is responsible for ensuring supervision of all pupils during the lunchtime period both in the dining area and during playground activities.</w:t>
      </w:r>
    </w:p>
    <w:p w14:paraId="405C5509" w14:textId="77777777" w:rsidR="005D4884" w:rsidRDefault="005D4884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"/>
        <w:gridCol w:w="9524"/>
      </w:tblGrid>
      <w:tr w:rsidR="00EB25F6" w14:paraId="10E26632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</w:tcPr>
          <w:p w14:paraId="31370A85" w14:textId="77777777" w:rsidR="00EB25F6" w:rsidRDefault="00EB25F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b/>
              </w:rPr>
            </w:pPr>
          </w:p>
        </w:tc>
        <w:tc>
          <w:tcPr>
            <w:tcW w:w="9524" w:type="dxa"/>
          </w:tcPr>
          <w:p w14:paraId="279B5866" w14:textId="77777777" w:rsidR="0079348B" w:rsidRPr="00E17483" w:rsidRDefault="0079348B" w:rsidP="0079348B">
            <w:pPr>
              <w:spacing w:before="120" w:after="120" w:line="240" w:lineRule="atLeast"/>
              <w:rPr>
                <w:b/>
                <w:szCs w:val="20"/>
              </w:rPr>
            </w:pPr>
            <w:r w:rsidRPr="00E17483">
              <w:rPr>
                <w:b/>
                <w:szCs w:val="20"/>
              </w:rPr>
              <w:t>MAIN RESPONSIBILITIES</w:t>
            </w:r>
          </w:p>
          <w:p w14:paraId="0D9B10DB" w14:textId="77777777" w:rsidR="00EB25F6" w:rsidRDefault="00EB25F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b/>
              </w:rPr>
            </w:pPr>
          </w:p>
        </w:tc>
      </w:tr>
      <w:tr w:rsidR="00EB25F6" w:rsidRPr="00086DC5" w14:paraId="72B6AB35" w14:textId="7777777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738" w:type="dxa"/>
          </w:tcPr>
          <w:p w14:paraId="58774E53" w14:textId="77777777" w:rsidR="00EB25F6" w:rsidRPr="00086DC5" w:rsidRDefault="00EB25F6" w:rsidP="00704D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center"/>
              <w:rPr>
                <w:b/>
              </w:rPr>
            </w:pPr>
            <w:r w:rsidRPr="00086DC5">
              <w:rPr>
                <w:b/>
              </w:rPr>
              <w:t>1</w:t>
            </w:r>
            <w:r w:rsidR="00FA21B1">
              <w:rPr>
                <w:b/>
              </w:rPr>
              <w:t>.</w:t>
            </w:r>
          </w:p>
        </w:tc>
        <w:tc>
          <w:tcPr>
            <w:tcW w:w="9524" w:type="dxa"/>
          </w:tcPr>
          <w:p w14:paraId="7404AEE6" w14:textId="77777777" w:rsidR="00EB25F6" w:rsidRPr="00086DC5" w:rsidRDefault="00EB25F6" w:rsidP="00EB25F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 w:rsidRPr="00086DC5">
              <w:t xml:space="preserve">Ensures </w:t>
            </w:r>
            <w:bookmarkStart w:id="0" w:name="_VV48"/>
            <w:r w:rsidRPr="00086DC5">
              <w:t>the safety of pupils during the lunchtime period;</w:t>
            </w:r>
            <w:bookmarkStart w:id="1" w:name="_VV180"/>
            <w:r w:rsidRPr="00086DC5">
              <w:t xml:space="preserve"> </w:t>
            </w:r>
            <w:proofErr w:type="gramStart"/>
            <w:r w:rsidRPr="00086DC5">
              <w:t>taking</w:t>
            </w:r>
            <w:bookmarkEnd w:id="1"/>
            <w:r w:rsidRPr="00086DC5">
              <w:t xml:space="preserve"> </w:t>
            </w:r>
            <w:bookmarkStart w:id="2" w:name="_VV181"/>
            <w:r w:rsidRPr="00086DC5">
              <w:t>into</w:t>
            </w:r>
            <w:bookmarkEnd w:id="2"/>
            <w:r w:rsidRPr="00086DC5">
              <w:t xml:space="preserve"> </w:t>
            </w:r>
            <w:bookmarkStart w:id="3" w:name="_VV182"/>
            <w:r w:rsidRPr="00086DC5">
              <w:t>account</w:t>
            </w:r>
            <w:bookmarkEnd w:id="3"/>
            <w:proofErr w:type="gramEnd"/>
            <w:r w:rsidRPr="00086DC5">
              <w:t xml:space="preserve"> </w:t>
            </w:r>
            <w:bookmarkStart w:id="4" w:name="_VV81"/>
            <w:r w:rsidRPr="00086DC5">
              <w:t>pupil</w:t>
            </w:r>
            <w:bookmarkEnd w:id="4"/>
            <w:r w:rsidRPr="00086DC5">
              <w:t xml:space="preserve"> </w:t>
            </w:r>
            <w:bookmarkStart w:id="5" w:name="_VV82"/>
            <w:r w:rsidRPr="00086DC5">
              <w:t>ages</w:t>
            </w:r>
            <w:bookmarkStart w:id="6" w:name="_VV83M"/>
            <w:bookmarkEnd w:id="5"/>
            <w:r w:rsidRPr="00086DC5">
              <w:t>,</w:t>
            </w:r>
            <w:bookmarkEnd w:id="6"/>
            <w:r w:rsidRPr="00086DC5">
              <w:t xml:space="preserve"> disability and </w:t>
            </w:r>
            <w:bookmarkStart w:id="7" w:name="_VV86"/>
            <w:r w:rsidRPr="00086DC5">
              <w:t>behaviour</w:t>
            </w:r>
            <w:bookmarkEnd w:id="7"/>
            <w:r w:rsidRPr="00086DC5">
              <w:t xml:space="preserve">. </w:t>
            </w:r>
            <w:bookmarkEnd w:id="0"/>
          </w:p>
        </w:tc>
      </w:tr>
      <w:tr w:rsidR="00EB25F6" w:rsidRPr="00086DC5" w14:paraId="188AD342" w14:textId="77777777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738" w:type="dxa"/>
          </w:tcPr>
          <w:p w14:paraId="64D3019E" w14:textId="77777777" w:rsidR="00EB25F6" w:rsidRPr="00086DC5" w:rsidRDefault="00EB25F6" w:rsidP="00704D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center"/>
              <w:rPr>
                <w:b/>
              </w:rPr>
            </w:pPr>
            <w:r w:rsidRPr="00086DC5">
              <w:rPr>
                <w:b/>
              </w:rPr>
              <w:t>2</w:t>
            </w:r>
            <w:r w:rsidR="00FA21B1">
              <w:rPr>
                <w:b/>
              </w:rPr>
              <w:t>.</w:t>
            </w:r>
          </w:p>
        </w:tc>
        <w:tc>
          <w:tcPr>
            <w:tcW w:w="9524" w:type="dxa"/>
          </w:tcPr>
          <w:p w14:paraId="0DF203DC" w14:textId="77777777" w:rsidR="00EB25F6" w:rsidRPr="00086DC5" w:rsidRDefault="00EB25F6" w:rsidP="00EB25F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 w:rsidRPr="00086DC5">
              <w:t>Arranges age-appropriate activities for pupils during inclement weather.</w:t>
            </w:r>
          </w:p>
        </w:tc>
      </w:tr>
      <w:tr w:rsidR="003125FC" w:rsidRPr="00086DC5" w14:paraId="20E73538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738" w:type="dxa"/>
          </w:tcPr>
          <w:p w14:paraId="20D757A1" w14:textId="77777777" w:rsidR="003125FC" w:rsidRPr="00BA16FD" w:rsidRDefault="003125FC" w:rsidP="00704D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center"/>
              <w:rPr>
                <w:b/>
              </w:rPr>
            </w:pPr>
            <w:r w:rsidRPr="00BA16FD">
              <w:rPr>
                <w:b/>
              </w:rPr>
              <w:t>3</w:t>
            </w:r>
            <w:r w:rsidR="00FA21B1" w:rsidRPr="00BA16FD">
              <w:rPr>
                <w:b/>
              </w:rPr>
              <w:t>.</w:t>
            </w:r>
          </w:p>
        </w:tc>
        <w:tc>
          <w:tcPr>
            <w:tcW w:w="9524" w:type="dxa"/>
          </w:tcPr>
          <w:p w14:paraId="00498E5D" w14:textId="77777777" w:rsidR="003125FC" w:rsidRPr="00BA16FD" w:rsidRDefault="003125FC" w:rsidP="00EB25F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 w:rsidRPr="00BA16FD">
              <w:t>Ensures application of the school behaviour policy during this period, referring serious issues to the Midday Supervisor where applicable.</w:t>
            </w:r>
          </w:p>
        </w:tc>
      </w:tr>
      <w:tr w:rsidR="00EB25F6" w:rsidRPr="00086DC5" w14:paraId="45B5AE21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738" w:type="dxa"/>
          </w:tcPr>
          <w:p w14:paraId="60F157FF" w14:textId="77777777" w:rsidR="00EB25F6" w:rsidRPr="00086DC5" w:rsidRDefault="003125FC" w:rsidP="00704D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FA21B1">
              <w:rPr>
                <w:b/>
              </w:rPr>
              <w:t>.</w:t>
            </w:r>
          </w:p>
        </w:tc>
        <w:tc>
          <w:tcPr>
            <w:tcW w:w="9524" w:type="dxa"/>
          </w:tcPr>
          <w:p w14:paraId="25C9B1C6" w14:textId="77777777" w:rsidR="00EB25F6" w:rsidRPr="00086DC5" w:rsidRDefault="00EB25F6" w:rsidP="00EB25F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 w:rsidRPr="00086DC5">
              <w:t>Refers to senior members of staff on duty in cases of emergency; or, if unable to contact staff, call for the public emergency services by dialling 999.</w:t>
            </w:r>
          </w:p>
        </w:tc>
      </w:tr>
      <w:tr w:rsidR="0076332B" w:rsidRPr="00086DC5" w14:paraId="66FE0E4B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738" w:type="dxa"/>
          </w:tcPr>
          <w:p w14:paraId="65E6007A" w14:textId="77777777" w:rsidR="0076332B" w:rsidRDefault="0076332B" w:rsidP="0076332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9524" w:type="dxa"/>
          </w:tcPr>
          <w:p w14:paraId="43AD3604" w14:textId="4C59003D" w:rsidR="0076332B" w:rsidRPr="00A43034" w:rsidRDefault="0076332B" w:rsidP="0076332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cs="Arial"/>
              </w:rPr>
            </w:pPr>
            <w:r>
              <w:rPr>
                <w:rFonts w:cs="Arial"/>
              </w:rPr>
              <w:t>As Midday Assistant you may be required to a</w:t>
            </w:r>
            <w:r w:rsidRPr="00A43034">
              <w:rPr>
                <w:rFonts w:cs="Arial"/>
              </w:rPr>
              <w:t xml:space="preserve">ttend to the personal, social and physical needs of pupils </w:t>
            </w:r>
            <w:r w:rsidRPr="00A43034">
              <w:rPr>
                <w:rFonts w:cs="Arial"/>
                <w:bCs/>
              </w:rPr>
              <w:t>including washing, toileting, assisting with feeding</w:t>
            </w:r>
            <w:r>
              <w:rPr>
                <w:rFonts w:cs="Arial"/>
                <w:bCs/>
              </w:rPr>
              <w:t>.</w:t>
            </w:r>
          </w:p>
        </w:tc>
      </w:tr>
      <w:tr w:rsidR="005D4884" w14:paraId="178AA1F5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262" w:type="dxa"/>
            <w:gridSpan w:val="2"/>
            <w:tcBorders>
              <w:bottom w:val="single" w:sz="4" w:space="0" w:color="auto"/>
            </w:tcBorders>
          </w:tcPr>
          <w:p w14:paraId="3B774117" w14:textId="77777777" w:rsidR="00404BD0" w:rsidRDefault="00404BD0" w:rsidP="00404BD0">
            <w:pPr>
              <w:autoSpaceDE w:val="0"/>
              <w:autoSpaceDN w:val="0"/>
              <w:adjustRightInd w:val="0"/>
              <w:rPr>
                <w:rFonts w:cs="Arial"/>
                <w:snapToGrid/>
              </w:rPr>
            </w:pPr>
            <w:r>
              <w:rPr>
                <w:rFonts w:cs="Arial"/>
                <w:snapToGrid/>
              </w:rPr>
              <w:t xml:space="preserve">Notwithstanding the detail in this job description, in accordance with the School's/Council’s Flexibility Policy the job holder will undertake such work as may be determined by the Headteacher/Governing Body from time to time, up to or at a level consistent with the Main Responsibilities of the job. </w:t>
            </w:r>
          </w:p>
          <w:p w14:paraId="6908F422" w14:textId="77777777" w:rsidR="005D4884" w:rsidRDefault="005D4884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b/>
              </w:rPr>
            </w:pPr>
          </w:p>
        </w:tc>
      </w:tr>
    </w:tbl>
    <w:p w14:paraId="3C73F32B" w14:textId="77777777" w:rsidR="00216530" w:rsidRDefault="00216530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p w14:paraId="4744972E" w14:textId="77777777" w:rsidR="005D4884" w:rsidRDefault="005D4884">
      <w:pPr>
        <w:rPr>
          <w:b/>
          <w:lang w:eastAsia="en-US"/>
        </w:rPr>
      </w:pPr>
    </w:p>
    <w:p w14:paraId="2D68A265" w14:textId="77777777" w:rsidR="005D4884" w:rsidRDefault="005D4884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  <w:u w:val="single"/>
        </w:rPr>
      </w:pPr>
    </w:p>
    <w:p w14:paraId="222AB8A3" w14:textId="77777777" w:rsidR="005D4884" w:rsidRDefault="005D4884"/>
    <w:p w14:paraId="5BFA04AD" w14:textId="77777777" w:rsidR="005D4884" w:rsidRDefault="005D4884"/>
    <w:p w14:paraId="21925B48" w14:textId="77777777" w:rsidR="00EB25F6" w:rsidRDefault="00EB25F6" w:rsidP="00EB25F6">
      <w:pPr>
        <w:spacing w:before="120" w:after="120" w:line="240" w:lineRule="atLeast"/>
        <w:rPr>
          <w:b/>
          <w:lang w:eastAsia="en-US"/>
        </w:rPr>
      </w:pPr>
    </w:p>
    <w:p w14:paraId="06C4AB5B" w14:textId="77777777" w:rsidR="0079348B" w:rsidRDefault="0079348B" w:rsidP="0079348B">
      <w:pPr>
        <w:spacing w:before="120" w:after="120" w:line="240" w:lineRule="atLeast"/>
        <w:rPr>
          <w:b/>
          <w:szCs w:val="20"/>
        </w:rPr>
      </w:pPr>
    </w:p>
    <w:p w14:paraId="41EE7F80" w14:textId="77777777" w:rsidR="0079348B" w:rsidRDefault="0079348B" w:rsidP="0079348B">
      <w:pPr>
        <w:spacing w:before="120" w:after="120" w:line="240" w:lineRule="atLeast"/>
        <w:rPr>
          <w:b/>
          <w:szCs w:val="20"/>
        </w:rPr>
      </w:pPr>
    </w:p>
    <w:p w14:paraId="759E293D" w14:textId="77777777" w:rsidR="00D9325B" w:rsidRDefault="00D9325B" w:rsidP="0079348B">
      <w:pPr>
        <w:spacing w:before="120" w:after="120" w:line="240" w:lineRule="atLeast"/>
        <w:rPr>
          <w:b/>
          <w:szCs w:val="20"/>
        </w:rPr>
      </w:pPr>
    </w:p>
    <w:p w14:paraId="4FA0FDE6" w14:textId="77777777" w:rsidR="00D9325B" w:rsidRDefault="00D9325B" w:rsidP="0079348B">
      <w:pPr>
        <w:spacing w:before="120" w:after="120" w:line="240" w:lineRule="atLeast"/>
        <w:rPr>
          <w:b/>
          <w:szCs w:val="20"/>
        </w:rPr>
      </w:pPr>
    </w:p>
    <w:p w14:paraId="6E393A64" w14:textId="77777777" w:rsidR="0028120E" w:rsidRDefault="0028120E" w:rsidP="0079348B">
      <w:pPr>
        <w:spacing w:before="120" w:after="120" w:line="240" w:lineRule="atLeast"/>
        <w:rPr>
          <w:b/>
          <w:szCs w:val="20"/>
        </w:rPr>
      </w:pPr>
    </w:p>
    <w:p w14:paraId="2482065E" w14:textId="77777777" w:rsidR="0028120E" w:rsidRDefault="0028120E" w:rsidP="0079348B">
      <w:pPr>
        <w:spacing w:before="120" w:after="120" w:line="240" w:lineRule="atLeast"/>
        <w:rPr>
          <w:b/>
          <w:szCs w:val="20"/>
        </w:rPr>
      </w:pPr>
    </w:p>
    <w:p w14:paraId="2B3AF753" w14:textId="77777777" w:rsidR="0079348B" w:rsidRDefault="0079348B" w:rsidP="0079348B">
      <w:pPr>
        <w:spacing w:before="120" w:after="120" w:line="240" w:lineRule="atLeast"/>
        <w:rPr>
          <w:b/>
          <w:szCs w:val="20"/>
        </w:rPr>
      </w:pPr>
    </w:p>
    <w:p w14:paraId="102F0751" w14:textId="77777777" w:rsidR="0079348B" w:rsidRDefault="0079348B" w:rsidP="0079348B">
      <w:pPr>
        <w:spacing w:before="120" w:after="120" w:line="240" w:lineRule="atLeast"/>
        <w:rPr>
          <w:b/>
          <w:szCs w:val="20"/>
        </w:rPr>
      </w:pPr>
    </w:p>
    <w:p w14:paraId="773871EF" w14:textId="77777777" w:rsidR="005D4884" w:rsidRDefault="0079348B" w:rsidP="0079348B">
      <w:pPr>
        <w:numPr>
          <w:ilvl w:val="0"/>
          <w:numId w:val="23"/>
        </w:numPr>
        <w:spacing w:before="120" w:after="120" w:line="240" w:lineRule="atLeast"/>
        <w:rPr>
          <w:b/>
          <w:szCs w:val="20"/>
        </w:rPr>
      </w:pPr>
      <w:r>
        <w:rPr>
          <w:b/>
          <w:szCs w:val="20"/>
        </w:rPr>
        <w:lastRenderedPageBreak/>
        <w:t>RE</w:t>
      </w:r>
      <w:r w:rsidR="0017510F" w:rsidRPr="00E17483">
        <w:rPr>
          <w:b/>
          <w:szCs w:val="20"/>
        </w:rPr>
        <w:t>SPONSIBILITY FOR SUPERVISION/</w:t>
      </w:r>
      <w:r w:rsidR="005D4884" w:rsidRPr="00E17483">
        <w:rPr>
          <w:b/>
          <w:szCs w:val="20"/>
        </w:rPr>
        <w:t>DIRECTION</w:t>
      </w:r>
      <w:r w:rsidR="0017510F" w:rsidRPr="00E17483">
        <w:rPr>
          <w:b/>
          <w:szCs w:val="20"/>
        </w:rPr>
        <w:t>/</w:t>
      </w:r>
      <w:r w:rsidR="005D4884" w:rsidRPr="00E17483">
        <w:rPr>
          <w:b/>
          <w:szCs w:val="20"/>
        </w:rPr>
        <w:t>COORDINATION OF EMPLOYEES</w:t>
      </w:r>
    </w:p>
    <w:p w14:paraId="4B77D0EA" w14:textId="77777777" w:rsidR="0028120E" w:rsidRPr="0028120E" w:rsidRDefault="0028120E" w:rsidP="0028120E">
      <w:pPr>
        <w:spacing w:before="120" w:after="120" w:line="240" w:lineRule="atLeast"/>
        <w:ind w:left="360"/>
        <w:rPr>
          <w:b/>
          <w:szCs w:val="20"/>
          <w:u w:val="single"/>
        </w:rPr>
      </w:pPr>
      <w:r w:rsidRPr="0028120E">
        <w:rPr>
          <w:b/>
          <w:szCs w:val="20"/>
          <w:u w:val="single"/>
        </w:rPr>
        <w:t>Employees s</w:t>
      </w:r>
      <w:r w:rsidR="00814B64">
        <w:rPr>
          <w:b/>
          <w:szCs w:val="20"/>
          <w:u w:val="single"/>
        </w:rPr>
        <w:t>upervised by job holder (but no</w:t>
      </w:r>
      <w:r w:rsidRPr="0028120E">
        <w:rPr>
          <w:b/>
          <w:szCs w:val="20"/>
          <w:u w:val="single"/>
        </w:rPr>
        <w:t>t</w:t>
      </w:r>
      <w:r w:rsidR="00814B64">
        <w:rPr>
          <w:b/>
          <w:szCs w:val="20"/>
          <w:u w:val="single"/>
        </w:rPr>
        <w:t xml:space="preserve"> </w:t>
      </w:r>
      <w:r w:rsidRPr="0028120E">
        <w:rPr>
          <w:b/>
          <w:szCs w:val="20"/>
          <w:u w:val="single"/>
        </w:rPr>
        <w:t>in direct line relationship)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2410"/>
        <w:gridCol w:w="3761"/>
        <w:gridCol w:w="2566"/>
      </w:tblGrid>
      <w:tr w:rsidR="00E262C6" w:rsidRPr="0017510F" w14:paraId="27A775CB" w14:textId="77777777">
        <w:tblPrEx>
          <w:tblCellMar>
            <w:top w:w="0" w:type="dxa"/>
            <w:bottom w:w="0" w:type="dxa"/>
          </w:tblCellMar>
        </w:tblPrEx>
        <w:trPr>
          <w:trHeight w:val="783"/>
        </w:trPr>
        <w:tc>
          <w:tcPr>
            <w:tcW w:w="1526" w:type="dxa"/>
          </w:tcPr>
          <w:p w14:paraId="4E967AD9" w14:textId="77777777" w:rsidR="00E262C6" w:rsidRPr="0017510F" w:rsidRDefault="00E262C6" w:rsidP="002C1334">
            <w:pPr>
              <w:spacing w:before="60"/>
              <w:jc w:val="center"/>
              <w:rPr>
                <w:b/>
                <w:lang w:eastAsia="en-US"/>
              </w:rPr>
            </w:pPr>
            <w:r w:rsidRPr="0017510F">
              <w:rPr>
                <w:b/>
                <w:lang w:eastAsia="en-US"/>
              </w:rPr>
              <w:t>No and FTE</w:t>
            </w:r>
          </w:p>
        </w:tc>
        <w:tc>
          <w:tcPr>
            <w:tcW w:w="2410" w:type="dxa"/>
          </w:tcPr>
          <w:p w14:paraId="7DF3A880" w14:textId="77777777" w:rsidR="00E262C6" w:rsidRPr="0017510F" w:rsidRDefault="00E262C6" w:rsidP="002C1334">
            <w:pPr>
              <w:spacing w:before="60"/>
              <w:jc w:val="center"/>
              <w:rPr>
                <w:b/>
                <w:lang w:eastAsia="en-US"/>
              </w:rPr>
            </w:pPr>
            <w:r w:rsidRPr="0017510F">
              <w:rPr>
                <w:b/>
                <w:lang w:eastAsia="en-US"/>
              </w:rPr>
              <w:t>Levels / grades</w:t>
            </w:r>
          </w:p>
        </w:tc>
        <w:tc>
          <w:tcPr>
            <w:tcW w:w="3761" w:type="dxa"/>
          </w:tcPr>
          <w:p w14:paraId="07943642" w14:textId="77777777" w:rsidR="00E262C6" w:rsidRPr="0017510F" w:rsidRDefault="00E262C6" w:rsidP="002C1334">
            <w:pPr>
              <w:spacing w:before="60"/>
              <w:jc w:val="center"/>
              <w:rPr>
                <w:b/>
                <w:lang w:eastAsia="en-US"/>
              </w:rPr>
            </w:pPr>
            <w:r w:rsidRPr="0017510F">
              <w:rPr>
                <w:b/>
                <w:lang w:eastAsia="en-US"/>
              </w:rPr>
              <w:t>Types of work</w:t>
            </w:r>
          </w:p>
        </w:tc>
        <w:tc>
          <w:tcPr>
            <w:tcW w:w="2566" w:type="dxa"/>
          </w:tcPr>
          <w:p w14:paraId="5BF229E9" w14:textId="77777777" w:rsidR="00E262C6" w:rsidRPr="0017510F" w:rsidRDefault="00E262C6" w:rsidP="002C1334">
            <w:pPr>
              <w:spacing w:before="60"/>
              <w:jc w:val="center"/>
              <w:rPr>
                <w:b/>
                <w:lang w:eastAsia="en-US"/>
              </w:rPr>
            </w:pPr>
            <w:r w:rsidRPr="0017510F">
              <w:rPr>
                <w:b/>
                <w:lang w:eastAsia="en-US"/>
              </w:rPr>
              <w:t>Where based</w:t>
            </w:r>
          </w:p>
          <w:p w14:paraId="743EC8BA" w14:textId="77777777" w:rsidR="00E262C6" w:rsidRPr="0017510F" w:rsidRDefault="00E262C6" w:rsidP="002C1334">
            <w:pPr>
              <w:spacing w:before="60"/>
              <w:jc w:val="center"/>
              <w:rPr>
                <w:b/>
                <w:lang w:eastAsia="en-US"/>
              </w:rPr>
            </w:pPr>
          </w:p>
        </w:tc>
      </w:tr>
      <w:tr w:rsidR="00C33AEE" w:rsidRPr="00EC0227" w14:paraId="50830D01" w14:textId="77777777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526" w:type="dxa"/>
          </w:tcPr>
          <w:p w14:paraId="5E5EA7B7" w14:textId="77777777" w:rsidR="00C33AEE" w:rsidRPr="00EC0227" w:rsidRDefault="00C33AEE" w:rsidP="00E262C6">
            <w:pPr>
              <w:spacing w:before="60"/>
              <w:rPr>
                <w:lang w:eastAsia="en-US"/>
              </w:rPr>
            </w:pPr>
            <w:r w:rsidRPr="00EC0227">
              <w:rPr>
                <w:lang w:eastAsia="en-US"/>
              </w:rPr>
              <w:t>Several</w:t>
            </w:r>
          </w:p>
        </w:tc>
        <w:tc>
          <w:tcPr>
            <w:tcW w:w="2410" w:type="dxa"/>
          </w:tcPr>
          <w:p w14:paraId="7054EF72" w14:textId="77777777" w:rsidR="00C33AEE" w:rsidRPr="00EC0227" w:rsidRDefault="00C33AEE" w:rsidP="00704D9B">
            <w:pPr>
              <w:rPr>
                <w:lang w:eastAsia="en-US"/>
              </w:rPr>
            </w:pPr>
            <w:bookmarkStart w:id="8" w:name="_VV30"/>
            <w:r w:rsidRPr="00EC0227">
              <w:rPr>
                <w:lang w:eastAsia="en-US"/>
              </w:rPr>
              <w:t>Newly</w:t>
            </w:r>
            <w:bookmarkEnd w:id="8"/>
            <w:r w:rsidRPr="00EC0227">
              <w:rPr>
                <w:lang w:eastAsia="en-US"/>
              </w:rPr>
              <w:t xml:space="preserve"> </w:t>
            </w:r>
            <w:bookmarkStart w:id="9" w:name="_VV31"/>
            <w:r w:rsidRPr="00EC0227">
              <w:rPr>
                <w:lang w:eastAsia="en-US"/>
              </w:rPr>
              <w:t>appointed</w:t>
            </w:r>
            <w:bookmarkEnd w:id="9"/>
            <w:r w:rsidRPr="00EC0227">
              <w:rPr>
                <w:lang w:eastAsia="en-US"/>
              </w:rPr>
              <w:t xml:space="preserve"> </w:t>
            </w:r>
            <w:bookmarkStart w:id="10" w:name="_VV33"/>
            <w:r w:rsidRPr="00EC0227">
              <w:rPr>
                <w:lang w:eastAsia="en-US"/>
              </w:rPr>
              <w:t>Midday</w:t>
            </w:r>
            <w:bookmarkEnd w:id="10"/>
            <w:r w:rsidRPr="00EC0227">
              <w:rPr>
                <w:lang w:eastAsia="en-US"/>
              </w:rPr>
              <w:t xml:space="preserve"> </w:t>
            </w:r>
            <w:bookmarkStart w:id="11" w:name="_VV34"/>
            <w:r w:rsidRPr="00EC0227">
              <w:rPr>
                <w:lang w:eastAsia="en-US"/>
              </w:rPr>
              <w:t>Assistants</w:t>
            </w:r>
            <w:bookmarkEnd w:id="11"/>
            <w:r w:rsidRPr="00EC0227">
              <w:rPr>
                <w:lang w:eastAsia="en-US"/>
              </w:rPr>
              <w:t xml:space="preserve"> </w:t>
            </w:r>
          </w:p>
        </w:tc>
        <w:tc>
          <w:tcPr>
            <w:tcW w:w="3761" w:type="dxa"/>
          </w:tcPr>
          <w:p w14:paraId="0572CBB3" w14:textId="77777777" w:rsidR="00C33AEE" w:rsidRPr="00EC0227" w:rsidRDefault="00C33AEE" w:rsidP="00704D9B">
            <w:pPr>
              <w:rPr>
                <w:lang w:eastAsia="en-US"/>
              </w:rPr>
            </w:pPr>
            <w:bookmarkStart w:id="12" w:name="_VV35"/>
            <w:r w:rsidRPr="00EC0227">
              <w:rPr>
                <w:lang w:eastAsia="en-US"/>
              </w:rPr>
              <w:t>The</w:t>
            </w:r>
            <w:bookmarkEnd w:id="12"/>
            <w:r w:rsidRPr="00EC0227">
              <w:rPr>
                <w:lang w:eastAsia="en-US"/>
              </w:rPr>
              <w:t xml:space="preserve"> </w:t>
            </w:r>
            <w:bookmarkStart w:id="13" w:name="_VV36"/>
            <w:r w:rsidRPr="00EC0227">
              <w:rPr>
                <w:lang w:eastAsia="en-US"/>
              </w:rPr>
              <w:t>supervision</w:t>
            </w:r>
            <w:bookmarkEnd w:id="13"/>
            <w:r w:rsidRPr="00EC0227">
              <w:rPr>
                <w:lang w:eastAsia="en-US"/>
              </w:rPr>
              <w:t xml:space="preserve"> </w:t>
            </w:r>
            <w:bookmarkStart w:id="14" w:name="_VV37"/>
            <w:r w:rsidRPr="00EC0227">
              <w:rPr>
                <w:lang w:eastAsia="en-US"/>
              </w:rPr>
              <w:t>of</w:t>
            </w:r>
            <w:bookmarkEnd w:id="14"/>
            <w:r w:rsidRPr="00EC0227">
              <w:rPr>
                <w:lang w:eastAsia="en-US"/>
              </w:rPr>
              <w:t xml:space="preserve"> </w:t>
            </w:r>
            <w:bookmarkStart w:id="15" w:name="_VV38"/>
            <w:r w:rsidRPr="00EC0227">
              <w:rPr>
                <w:lang w:eastAsia="en-US"/>
              </w:rPr>
              <w:t>pupils</w:t>
            </w:r>
            <w:bookmarkEnd w:id="15"/>
            <w:r w:rsidRPr="00EC0227">
              <w:rPr>
                <w:lang w:eastAsia="en-US"/>
              </w:rPr>
              <w:t xml:space="preserve"> </w:t>
            </w:r>
            <w:bookmarkStart w:id="16" w:name="_VV39"/>
            <w:r w:rsidRPr="00EC0227">
              <w:rPr>
                <w:lang w:eastAsia="en-US"/>
              </w:rPr>
              <w:t>during</w:t>
            </w:r>
            <w:bookmarkEnd w:id="16"/>
            <w:r w:rsidRPr="00EC0227">
              <w:rPr>
                <w:lang w:eastAsia="en-US"/>
              </w:rPr>
              <w:t xml:space="preserve"> </w:t>
            </w:r>
            <w:bookmarkStart w:id="17" w:name="_VV40"/>
            <w:r w:rsidRPr="00EC0227">
              <w:rPr>
                <w:lang w:eastAsia="en-US"/>
              </w:rPr>
              <w:t>lunch</w:t>
            </w:r>
            <w:bookmarkEnd w:id="17"/>
            <w:r w:rsidRPr="00EC0227">
              <w:rPr>
                <w:lang w:eastAsia="en-US"/>
              </w:rPr>
              <w:t xml:space="preserve"> </w:t>
            </w:r>
            <w:bookmarkStart w:id="18" w:name="_VV41"/>
            <w:r w:rsidRPr="00EC0227">
              <w:rPr>
                <w:lang w:eastAsia="en-US"/>
              </w:rPr>
              <w:t>period</w:t>
            </w:r>
            <w:bookmarkEnd w:id="18"/>
          </w:p>
        </w:tc>
        <w:tc>
          <w:tcPr>
            <w:tcW w:w="2566" w:type="dxa"/>
          </w:tcPr>
          <w:p w14:paraId="1FFD3911" w14:textId="77777777" w:rsidR="00C33AEE" w:rsidRPr="00EC0227" w:rsidRDefault="00C33AEE" w:rsidP="00E262C6">
            <w:pPr>
              <w:spacing w:before="60"/>
              <w:rPr>
                <w:lang w:eastAsia="en-US"/>
              </w:rPr>
            </w:pPr>
            <w:r w:rsidRPr="00EC0227">
              <w:rPr>
                <w:lang w:eastAsia="en-US"/>
              </w:rPr>
              <w:t>Primary School</w:t>
            </w:r>
          </w:p>
        </w:tc>
      </w:tr>
    </w:tbl>
    <w:p w14:paraId="4E96B24F" w14:textId="77777777" w:rsidR="00C33AEE" w:rsidRPr="00EC0227" w:rsidRDefault="00C33AEE" w:rsidP="00C33AEE">
      <w:pPr>
        <w:spacing w:before="60" w:after="60"/>
        <w:rPr>
          <w:i/>
          <w:lang w:eastAsia="en-US"/>
        </w:rPr>
      </w:pPr>
      <w:r w:rsidRPr="00EC0227">
        <w:rPr>
          <w:b/>
          <w:lang w:eastAsia="en-US"/>
        </w:rPr>
        <w:t xml:space="preserve">What does the supervision of these employees involve? </w:t>
      </w:r>
      <w:r w:rsidRPr="00EC0227">
        <w:rPr>
          <w:i/>
          <w:lang w:eastAsia="en-US"/>
        </w:rPr>
        <w:t>(Demonstrating, guiding and training)</w:t>
      </w:r>
    </w:p>
    <w:p w14:paraId="06435D77" w14:textId="77777777" w:rsidR="00C33AEE" w:rsidRPr="00EC0227" w:rsidRDefault="00C33AEE" w:rsidP="00C33AEE">
      <w:pPr>
        <w:pStyle w:val="BodyText2"/>
        <w:tabs>
          <w:tab w:val="clear" w:pos="6096"/>
        </w:tabs>
        <w:rPr>
          <w:bCs/>
          <w:lang w:eastAsia="en-US"/>
        </w:rPr>
      </w:pPr>
      <w:r w:rsidRPr="00EC0227">
        <w:rPr>
          <w:bCs/>
          <w:lang w:eastAsia="en-US"/>
        </w:rPr>
        <w:t xml:space="preserve">Provide guidance </w:t>
      </w:r>
      <w:bookmarkStart w:id="19" w:name="_VV49"/>
      <w:r w:rsidRPr="00EC0227">
        <w:rPr>
          <w:bCs/>
          <w:lang w:eastAsia="en-US"/>
        </w:rPr>
        <w:t>and</w:t>
      </w:r>
      <w:bookmarkEnd w:id="19"/>
      <w:r w:rsidRPr="00EC0227">
        <w:rPr>
          <w:bCs/>
          <w:lang w:eastAsia="en-US"/>
        </w:rPr>
        <w:t xml:space="preserve"> </w:t>
      </w:r>
      <w:bookmarkStart w:id="20" w:name="_VV50"/>
      <w:r w:rsidRPr="00EC0227">
        <w:rPr>
          <w:bCs/>
          <w:lang w:eastAsia="en-US"/>
        </w:rPr>
        <w:t>assistance</w:t>
      </w:r>
      <w:bookmarkEnd w:id="20"/>
      <w:r w:rsidRPr="00EC0227">
        <w:rPr>
          <w:bCs/>
          <w:lang w:eastAsia="en-US"/>
        </w:rPr>
        <w:t xml:space="preserve"> </w:t>
      </w:r>
      <w:bookmarkStart w:id="21" w:name="_VV51"/>
      <w:r w:rsidRPr="00EC0227">
        <w:rPr>
          <w:bCs/>
          <w:lang w:eastAsia="en-US"/>
        </w:rPr>
        <w:t>to</w:t>
      </w:r>
      <w:bookmarkEnd w:id="21"/>
      <w:r w:rsidRPr="00EC0227">
        <w:rPr>
          <w:bCs/>
          <w:lang w:eastAsia="en-US"/>
        </w:rPr>
        <w:t xml:space="preserve"> </w:t>
      </w:r>
      <w:bookmarkStart w:id="22" w:name="_VV52"/>
      <w:r w:rsidRPr="00EC0227">
        <w:rPr>
          <w:bCs/>
          <w:lang w:eastAsia="en-US"/>
        </w:rPr>
        <w:t>the</w:t>
      </w:r>
      <w:bookmarkEnd w:id="22"/>
      <w:r w:rsidRPr="00EC0227">
        <w:rPr>
          <w:bCs/>
          <w:lang w:eastAsia="en-US"/>
        </w:rPr>
        <w:t xml:space="preserve"> </w:t>
      </w:r>
      <w:bookmarkStart w:id="23" w:name="_VV53"/>
      <w:r w:rsidRPr="00EC0227">
        <w:rPr>
          <w:bCs/>
          <w:lang w:eastAsia="en-US"/>
        </w:rPr>
        <w:t>above</w:t>
      </w:r>
      <w:bookmarkEnd w:id="23"/>
      <w:r w:rsidRPr="00EC0227">
        <w:rPr>
          <w:bCs/>
          <w:lang w:eastAsia="en-US"/>
        </w:rPr>
        <w:t xml:space="preserve"> </w:t>
      </w:r>
      <w:bookmarkStart w:id="24" w:name="_VV54"/>
      <w:r w:rsidRPr="00EC0227">
        <w:rPr>
          <w:bCs/>
          <w:lang w:eastAsia="en-US"/>
        </w:rPr>
        <w:t>in</w:t>
      </w:r>
      <w:bookmarkEnd w:id="24"/>
      <w:r w:rsidRPr="00EC0227">
        <w:rPr>
          <w:bCs/>
          <w:lang w:eastAsia="en-US"/>
        </w:rPr>
        <w:t xml:space="preserve"> </w:t>
      </w:r>
      <w:bookmarkStart w:id="25" w:name="_VV55"/>
      <w:r w:rsidRPr="00EC0227">
        <w:rPr>
          <w:bCs/>
          <w:lang w:eastAsia="en-US"/>
        </w:rPr>
        <w:t>school</w:t>
      </w:r>
      <w:bookmarkEnd w:id="25"/>
      <w:r w:rsidRPr="00EC0227">
        <w:rPr>
          <w:bCs/>
          <w:lang w:eastAsia="en-US"/>
        </w:rPr>
        <w:t xml:space="preserve"> routines and </w:t>
      </w:r>
      <w:smartTag w:uri="urn:schemas-microsoft-com:office:smarttags" w:element="time">
        <w:smartTagPr>
          <w:attr w:name="Hour" w:val="12"/>
          <w:attr w:name="Minute" w:val="0"/>
        </w:smartTagPr>
        <w:r w:rsidRPr="00EC0227">
          <w:rPr>
            <w:bCs/>
            <w:lang w:eastAsia="en-US"/>
          </w:rPr>
          <w:t>midday</w:t>
        </w:r>
      </w:smartTag>
      <w:r w:rsidRPr="00EC0227">
        <w:rPr>
          <w:bCs/>
          <w:lang w:eastAsia="en-US"/>
        </w:rPr>
        <w:t xml:space="preserve"> procedures</w:t>
      </w:r>
      <w:bookmarkStart w:id="26" w:name="_VV60M"/>
      <w:r w:rsidRPr="00EC0227">
        <w:rPr>
          <w:bCs/>
          <w:lang w:eastAsia="en-US"/>
        </w:rPr>
        <w:t>.</w:t>
      </w:r>
      <w:bookmarkEnd w:id="26"/>
    </w:p>
    <w:p w14:paraId="61654CC2" w14:textId="77777777" w:rsidR="005D4884" w:rsidRDefault="005D4884" w:rsidP="00E262C6">
      <w:pPr>
        <w:spacing w:before="60" w:after="60"/>
        <w:rPr>
          <w:b/>
          <w:lang w:eastAsia="en-US"/>
        </w:rPr>
      </w:pPr>
      <w:r>
        <w:rPr>
          <w:b/>
          <w:lang w:eastAsia="en-US"/>
        </w:rPr>
        <w:t xml:space="preserve">Does the job involve supervision, direction or management of people who are not employees? </w:t>
      </w:r>
      <w:r w:rsidRPr="00E262C6">
        <w:rPr>
          <w:i/>
          <w:lang w:eastAsia="en-US"/>
        </w:rPr>
        <w:t>eg contractors, students on secondment</w:t>
      </w:r>
      <w:r w:rsidRPr="00E262C6">
        <w:rPr>
          <w:b/>
          <w:lang w:eastAsia="en-US"/>
        </w:rPr>
        <w:t xml:space="preserve"> </w:t>
      </w:r>
    </w:p>
    <w:p w14:paraId="063EA6F7" w14:textId="77777777" w:rsidR="0079348B" w:rsidRPr="00E262C6" w:rsidRDefault="0079348B" w:rsidP="00E262C6">
      <w:pPr>
        <w:spacing w:before="60" w:after="60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2410"/>
        <w:gridCol w:w="3685"/>
        <w:gridCol w:w="2642"/>
      </w:tblGrid>
      <w:tr w:rsidR="005D4884" w:rsidRPr="00E262C6" w14:paraId="18EC2755" w14:textId="77777777">
        <w:tblPrEx>
          <w:tblCellMar>
            <w:top w:w="0" w:type="dxa"/>
            <w:bottom w:w="0" w:type="dxa"/>
          </w:tblCellMar>
        </w:tblPrEx>
        <w:trPr>
          <w:trHeight w:val="783"/>
        </w:trPr>
        <w:tc>
          <w:tcPr>
            <w:tcW w:w="1526" w:type="dxa"/>
          </w:tcPr>
          <w:p w14:paraId="2C980834" w14:textId="77777777" w:rsidR="005D4884" w:rsidRPr="00E262C6" w:rsidRDefault="005D4884" w:rsidP="00E262C6">
            <w:pPr>
              <w:spacing w:before="60"/>
              <w:jc w:val="center"/>
              <w:rPr>
                <w:b/>
                <w:lang w:eastAsia="en-US"/>
              </w:rPr>
            </w:pPr>
            <w:r w:rsidRPr="00E262C6">
              <w:rPr>
                <w:b/>
                <w:lang w:eastAsia="en-US"/>
              </w:rPr>
              <w:t>No and FTE</w:t>
            </w:r>
          </w:p>
        </w:tc>
        <w:tc>
          <w:tcPr>
            <w:tcW w:w="2410" w:type="dxa"/>
          </w:tcPr>
          <w:p w14:paraId="5F7F8EC0" w14:textId="77777777" w:rsidR="005D4884" w:rsidRPr="00E262C6" w:rsidRDefault="005D4884" w:rsidP="00E262C6">
            <w:pPr>
              <w:spacing w:before="60"/>
              <w:jc w:val="center"/>
              <w:rPr>
                <w:b/>
                <w:lang w:eastAsia="en-US"/>
              </w:rPr>
            </w:pPr>
            <w:r w:rsidRPr="00E262C6">
              <w:rPr>
                <w:b/>
                <w:lang w:eastAsia="en-US"/>
              </w:rPr>
              <w:t>Levels / grades</w:t>
            </w:r>
          </w:p>
        </w:tc>
        <w:tc>
          <w:tcPr>
            <w:tcW w:w="3685" w:type="dxa"/>
          </w:tcPr>
          <w:p w14:paraId="3B94501D" w14:textId="77777777" w:rsidR="005D4884" w:rsidRPr="00E262C6" w:rsidRDefault="005D4884" w:rsidP="00E262C6">
            <w:pPr>
              <w:spacing w:before="60"/>
              <w:jc w:val="center"/>
              <w:rPr>
                <w:b/>
                <w:lang w:eastAsia="en-US"/>
              </w:rPr>
            </w:pPr>
            <w:r w:rsidRPr="00E262C6">
              <w:rPr>
                <w:b/>
                <w:lang w:eastAsia="en-US"/>
              </w:rPr>
              <w:t>Types of work</w:t>
            </w:r>
          </w:p>
        </w:tc>
        <w:tc>
          <w:tcPr>
            <w:tcW w:w="2642" w:type="dxa"/>
          </w:tcPr>
          <w:p w14:paraId="43D245BF" w14:textId="77777777" w:rsidR="005D4884" w:rsidRDefault="005D4884" w:rsidP="00E262C6">
            <w:pPr>
              <w:spacing w:before="60"/>
              <w:jc w:val="center"/>
              <w:rPr>
                <w:b/>
                <w:lang w:eastAsia="en-US"/>
              </w:rPr>
            </w:pPr>
            <w:r w:rsidRPr="00E262C6">
              <w:rPr>
                <w:b/>
                <w:lang w:eastAsia="en-US"/>
              </w:rPr>
              <w:t>Where based</w:t>
            </w:r>
          </w:p>
          <w:p w14:paraId="74CA88B9" w14:textId="77777777" w:rsidR="005D4884" w:rsidRPr="00E262C6" w:rsidRDefault="005D4884" w:rsidP="00E262C6">
            <w:pPr>
              <w:spacing w:before="60"/>
              <w:jc w:val="center"/>
              <w:rPr>
                <w:b/>
                <w:lang w:eastAsia="en-US"/>
              </w:rPr>
            </w:pPr>
          </w:p>
        </w:tc>
      </w:tr>
      <w:tr w:rsidR="00E262C6" w14:paraId="1BAE5390" w14:textId="77777777">
        <w:tblPrEx>
          <w:tblCellMar>
            <w:top w:w="0" w:type="dxa"/>
            <w:bottom w:w="0" w:type="dxa"/>
          </w:tblCellMar>
        </w:tblPrEx>
        <w:trPr>
          <w:trHeight w:val="853"/>
        </w:trPr>
        <w:tc>
          <w:tcPr>
            <w:tcW w:w="1526" w:type="dxa"/>
          </w:tcPr>
          <w:p w14:paraId="36ADA0C0" w14:textId="77777777" w:rsidR="00E262C6" w:rsidRDefault="00E262C6" w:rsidP="00E262C6">
            <w:pPr>
              <w:spacing w:before="60"/>
              <w:jc w:val="center"/>
              <w:rPr>
                <w:lang w:eastAsia="en-US"/>
              </w:rPr>
            </w:pPr>
            <w:bookmarkStart w:id="27" w:name="_VV56"/>
            <w:r>
              <w:rPr>
                <w:lang w:eastAsia="en-US"/>
              </w:rPr>
              <w:t>Placements</w:t>
            </w:r>
            <w:bookmarkEnd w:id="27"/>
            <w:r>
              <w:rPr>
                <w:lang w:eastAsia="en-US"/>
              </w:rPr>
              <w:t xml:space="preserve"> </w:t>
            </w:r>
            <w:bookmarkStart w:id="28" w:name="_VV57"/>
            <w:r>
              <w:rPr>
                <w:lang w:eastAsia="en-US"/>
              </w:rPr>
              <w:t>throughout</w:t>
            </w:r>
            <w:bookmarkEnd w:id="28"/>
            <w:r>
              <w:rPr>
                <w:lang w:eastAsia="en-US"/>
              </w:rPr>
              <w:t xml:space="preserve"> </w:t>
            </w:r>
            <w:bookmarkStart w:id="29" w:name="_VV58"/>
            <w:r>
              <w:rPr>
                <w:lang w:eastAsia="en-US"/>
              </w:rPr>
              <w:t>the</w:t>
            </w:r>
            <w:bookmarkEnd w:id="29"/>
            <w:r>
              <w:rPr>
                <w:lang w:eastAsia="en-US"/>
              </w:rPr>
              <w:t xml:space="preserve"> </w:t>
            </w:r>
            <w:bookmarkStart w:id="30" w:name="_VV59"/>
            <w:r>
              <w:rPr>
                <w:lang w:eastAsia="en-US"/>
              </w:rPr>
              <w:t>year</w:t>
            </w:r>
            <w:bookmarkEnd w:id="30"/>
          </w:p>
        </w:tc>
        <w:tc>
          <w:tcPr>
            <w:tcW w:w="2410" w:type="dxa"/>
          </w:tcPr>
          <w:p w14:paraId="3DFCBA6B" w14:textId="77777777" w:rsidR="00E262C6" w:rsidRDefault="00E262C6" w:rsidP="00E262C6">
            <w:pPr>
              <w:spacing w:before="60"/>
              <w:rPr>
                <w:lang w:eastAsia="en-US"/>
              </w:rPr>
            </w:pPr>
            <w:r>
              <w:rPr>
                <w:lang w:eastAsia="en-US"/>
              </w:rPr>
              <w:t>Work experience students</w:t>
            </w:r>
          </w:p>
        </w:tc>
        <w:tc>
          <w:tcPr>
            <w:tcW w:w="3685" w:type="dxa"/>
          </w:tcPr>
          <w:p w14:paraId="23887E74" w14:textId="77777777" w:rsidR="00E262C6" w:rsidRDefault="00E262C6" w:rsidP="00E262C6">
            <w:pPr>
              <w:spacing w:before="60"/>
              <w:rPr>
                <w:lang w:eastAsia="en-US"/>
              </w:rPr>
            </w:pPr>
            <w:r>
              <w:rPr>
                <w:lang w:eastAsia="en-US"/>
              </w:rPr>
              <w:t>Lunchtime supervision of pupils</w:t>
            </w:r>
          </w:p>
        </w:tc>
        <w:tc>
          <w:tcPr>
            <w:tcW w:w="2642" w:type="dxa"/>
          </w:tcPr>
          <w:p w14:paraId="4667EAFA" w14:textId="77777777" w:rsidR="00E262C6" w:rsidRDefault="00E262C6" w:rsidP="002C1334">
            <w:pPr>
              <w:spacing w:before="60"/>
              <w:rPr>
                <w:lang w:eastAsia="en-US"/>
              </w:rPr>
            </w:pPr>
            <w:r>
              <w:rPr>
                <w:lang w:eastAsia="en-US"/>
              </w:rPr>
              <w:t>Primary School</w:t>
            </w:r>
          </w:p>
        </w:tc>
      </w:tr>
    </w:tbl>
    <w:p w14:paraId="09C86D85" w14:textId="77777777" w:rsidR="005D4884" w:rsidRDefault="005D4884" w:rsidP="00E262C6">
      <w:pPr>
        <w:spacing w:before="60" w:after="60"/>
        <w:rPr>
          <w:b/>
          <w:lang w:eastAsia="en-US"/>
        </w:rPr>
      </w:pPr>
      <w:r>
        <w:rPr>
          <w:b/>
          <w:lang w:eastAsia="en-US"/>
        </w:rPr>
        <w:t>What does the supervision of these employees involve?</w:t>
      </w:r>
    </w:p>
    <w:p w14:paraId="691E2F40" w14:textId="77777777" w:rsidR="0079348B" w:rsidRDefault="00E262C6" w:rsidP="00EB25F6">
      <w:pPr>
        <w:pStyle w:val="BodyText2"/>
        <w:tabs>
          <w:tab w:val="clear" w:pos="6096"/>
        </w:tabs>
        <w:rPr>
          <w:b/>
          <w:lang w:eastAsia="en-US"/>
        </w:rPr>
      </w:pPr>
      <w:bookmarkStart w:id="31" w:name="_VV105"/>
      <w:r>
        <w:rPr>
          <w:lang w:eastAsia="en-US"/>
        </w:rPr>
        <w:t>E</w:t>
      </w:r>
      <w:r w:rsidR="005D4884">
        <w:rPr>
          <w:lang w:eastAsia="en-US"/>
        </w:rPr>
        <w:t>xplain</w:t>
      </w:r>
      <w:bookmarkEnd w:id="31"/>
      <w:r>
        <w:rPr>
          <w:lang w:eastAsia="en-US"/>
        </w:rPr>
        <w:t>ing</w:t>
      </w:r>
      <w:r w:rsidR="005D4884">
        <w:rPr>
          <w:lang w:eastAsia="en-US"/>
        </w:rPr>
        <w:t xml:space="preserve"> </w:t>
      </w:r>
      <w:bookmarkStart w:id="32" w:name="_VV106"/>
      <w:r w:rsidR="005D4884">
        <w:rPr>
          <w:lang w:eastAsia="en-US"/>
        </w:rPr>
        <w:t>the</w:t>
      </w:r>
      <w:bookmarkEnd w:id="32"/>
      <w:r w:rsidR="005D4884">
        <w:rPr>
          <w:lang w:eastAsia="en-US"/>
        </w:rPr>
        <w:t xml:space="preserve"> </w:t>
      </w:r>
      <w:bookmarkStart w:id="33" w:name="_VV107"/>
      <w:r w:rsidR="005D4884">
        <w:rPr>
          <w:lang w:eastAsia="en-US"/>
        </w:rPr>
        <w:t>role</w:t>
      </w:r>
      <w:bookmarkEnd w:id="33"/>
      <w:r w:rsidR="005D4884">
        <w:rPr>
          <w:lang w:eastAsia="en-US"/>
        </w:rPr>
        <w:t xml:space="preserve"> </w:t>
      </w:r>
      <w:bookmarkStart w:id="34" w:name="_VV108"/>
      <w:r w:rsidR="005D4884">
        <w:rPr>
          <w:lang w:eastAsia="en-US"/>
        </w:rPr>
        <w:t>of</w:t>
      </w:r>
      <w:bookmarkEnd w:id="34"/>
      <w:r w:rsidR="005D4884">
        <w:rPr>
          <w:lang w:eastAsia="en-US"/>
        </w:rPr>
        <w:t xml:space="preserve"> </w:t>
      </w:r>
      <w:bookmarkStart w:id="35" w:name="_VV109"/>
      <w:r w:rsidR="005D4884">
        <w:rPr>
          <w:lang w:eastAsia="en-US"/>
        </w:rPr>
        <w:t>the</w:t>
      </w:r>
      <w:bookmarkEnd w:id="35"/>
      <w:r w:rsidR="005D4884">
        <w:rPr>
          <w:lang w:eastAsia="en-US"/>
        </w:rPr>
        <w:t xml:space="preserve"> </w:t>
      </w:r>
      <w:bookmarkStart w:id="36" w:name="_VV110"/>
      <w:r w:rsidR="005D4884">
        <w:rPr>
          <w:lang w:eastAsia="en-US"/>
        </w:rPr>
        <w:t>job</w:t>
      </w:r>
      <w:bookmarkEnd w:id="36"/>
      <w:r w:rsidR="005D4884">
        <w:rPr>
          <w:lang w:eastAsia="en-US"/>
        </w:rPr>
        <w:t xml:space="preserve"> </w:t>
      </w:r>
      <w:r>
        <w:rPr>
          <w:lang w:eastAsia="en-US"/>
        </w:rPr>
        <w:t xml:space="preserve">and </w:t>
      </w:r>
      <w:bookmarkStart w:id="37" w:name="_VV117"/>
      <w:r>
        <w:rPr>
          <w:lang w:eastAsia="en-US"/>
        </w:rPr>
        <w:t>a</w:t>
      </w:r>
      <w:r w:rsidR="005D4884">
        <w:rPr>
          <w:lang w:eastAsia="en-US"/>
        </w:rPr>
        <w:t>llocat</w:t>
      </w:r>
      <w:bookmarkEnd w:id="37"/>
      <w:r>
        <w:rPr>
          <w:lang w:eastAsia="en-US"/>
        </w:rPr>
        <w:t>ing</w:t>
      </w:r>
      <w:r w:rsidR="005D4884">
        <w:rPr>
          <w:lang w:eastAsia="en-US"/>
        </w:rPr>
        <w:t xml:space="preserve"> </w:t>
      </w:r>
      <w:bookmarkStart w:id="38" w:name="_VV118"/>
      <w:r w:rsidR="005D4884">
        <w:rPr>
          <w:lang w:eastAsia="en-US"/>
        </w:rPr>
        <w:t>tasks</w:t>
      </w:r>
      <w:bookmarkEnd w:id="38"/>
      <w:r w:rsidR="005D4884">
        <w:rPr>
          <w:lang w:eastAsia="en-US"/>
        </w:rPr>
        <w:t xml:space="preserve"> </w:t>
      </w:r>
      <w:bookmarkStart w:id="39" w:name="_VV120M"/>
      <w:r>
        <w:rPr>
          <w:lang w:eastAsia="en-US"/>
        </w:rPr>
        <w:t xml:space="preserve">to </w:t>
      </w:r>
      <w:bookmarkStart w:id="40" w:name="_VV121"/>
      <w:bookmarkEnd w:id="39"/>
      <w:r w:rsidR="005D4884">
        <w:rPr>
          <w:lang w:eastAsia="en-US"/>
        </w:rPr>
        <w:t>ensure</w:t>
      </w:r>
      <w:bookmarkEnd w:id="40"/>
      <w:r w:rsidR="005D4884">
        <w:rPr>
          <w:lang w:eastAsia="en-US"/>
        </w:rPr>
        <w:t xml:space="preserve"> </w:t>
      </w:r>
      <w:bookmarkStart w:id="41" w:name="_VV122"/>
      <w:r w:rsidR="005D4884">
        <w:rPr>
          <w:lang w:eastAsia="en-US"/>
        </w:rPr>
        <w:t>that</w:t>
      </w:r>
      <w:bookmarkEnd w:id="41"/>
      <w:r w:rsidR="005D4884">
        <w:rPr>
          <w:lang w:eastAsia="en-US"/>
        </w:rPr>
        <w:t xml:space="preserve"> </w:t>
      </w:r>
      <w:bookmarkStart w:id="42" w:name="_VV123"/>
      <w:r w:rsidR="005D4884">
        <w:rPr>
          <w:lang w:eastAsia="en-US"/>
        </w:rPr>
        <w:t>children</w:t>
      </w:r>
      <w:bookmarkEnd w:id="42"/>
      <w:r w:rsidR="005D4884">
        <w:rPr>
          <w:lang w:eastAsia="en-US"/>
        </w:rPr>
        <w:t xml:space="preserve">’s </w:t>
      </w:r>
      <w:bookmarkStart w:id="43" w:name="_VV125"/>
      <w:r w:rsidR="005D4884">
        <w:rPr>
          <w:lang w:eastAsia="en-US"/>
        </w:rPr>
        <w:t>behaviour</w:t>
      </w:r>
      <w:bookmarkEnd w:id="43"/>
      <w:r w:rsidR="005D4884">
        <w:rPr>
          <w:lang w:eastAsia="en-US"/>
        </w:rPr>
        <w:t xml:space="preserve"> </w:t>
      </w:r>
      <w:bookmarkStart w:id="44" w:name="_VV126"/>
      <w:r w:rsidR="005D4884">
        <w:rPr>
          <w:lang w:eastAsia="en-US"/>
        </w:rPr>
        <w:t>and</w:t>
      </w:r>
      <w:bookmarkEnd w:id="44"/>
      <w:r w:rsidR="005D4884">
        <w:rPr>
          <w:lang w:eastAsia="en-US"/>
        </w:rPr>
        <w:t xml:space="preserve"> </w:t>
      </w:r>
      <w:bookmarkStart w:id="45" w:name="_VV127"/>
      <w:r w:rsidR="005D4884">
        <w:rPr>
          <w:lang w:eastAsia="en-US"/>
        </w:rPr>
        <w:t>eating</w:t>
      </w:r>
      <w:bookmarkEnd w:id="45"/>
      <w:r w:rsidR="005D4884">
        <w:rPr>
          <w:lang w:eastAsia="en-US"/>
        </w:rPr>
        <w:t xml:space="preserve"> </w:t>
      </w:r>
      <w:bookmarkStart w:id="46" w:name="_VV128"/>
      <w:r w:rsidR="005D4884">
        <w:rPr>
          <w:lang w:eastAsia="en-US"/>
        </w:rPr>
        <w:t>habits</w:t>
      </w:r>
      <w:bookmarkEnd w:id="46"/>
      <w:r w:rsidR="005D4884">
        <w:rPr>
          <w:lang w:eastAsia="en-US"/>
        </w:rPr>
        <w:t xml:space="preserve"> </w:t>
      </w:r>
      <w:bookmarkStart w:id="47" w:name="_VV129"/>
      <w:r w:rsidR="005D4884">
        <w:rPr>
          <w:lang w:eastAsia="en-US"/>
        </w:rPr>
        <w:t>are</w:t>
      </w:r>
      <w:bookmarkEnd w:id="47"/>
      <w:r w:rsidR="005D4884">
        <w:rPr>
          <w:lang w:eastAsia="en-US"/>
        </w:rPr>
        <w:t xml:space="preserve"> </w:t>
      </w:r>
      <w:bookmarkStart w:id="48" w:name="_VV130"/>
      <w:r w:rsidR="005D4884">
        <w:rPr>
          <w:lang w:eastAsia="en-US"/>
        </w:rPr>
        <w:t>closely</w:t>
      </w:r>
      <w:bookmarkEnd w:id="48"/>
      <w:r w:rsidR="005D4884">
        <w:rPr>
          <w:lang w:eastAsia="en-US"/>
        </w:rPr>
        <w:t xml:space="preserve"> </w:t>
      </w:r>
      <w:bookmarkStart w:id="49" w:name="_VV131"/>
      <w:r w:rsidR="005D4884">
        <w:rPr>
          <w:lang w:eastAsia="en-US"/>
        </w:rPr>
        <w:t>monitored</w:t>
      </w:r>
      <w:bookmarkStart w:id="50" w:name="_VV132M"/>
      <w:bookmarkEnd w:id="49"/>
      <w:r w:rsidR="005D4884">
        <w:rPr>
          <w:lang w:eastAsia="en-US"/>
        </w:rPr>
        <w:t>.</w:t>
      </w:r>
      <w:bookmarkStart w:id="51" w:name="_VV133M"/>
      <w:bookmarkEnd w:id="50"/>
      <w:r w:rsidR="005D4884">
        <w:rPr>
          <w:lang w:eastAsia="en-US"/>
        </w:rPr>
        <w:br/>
      </w:r>
      <w:bookmarkEnd w:id="51"/>
      <w:r>
        <w:rPr>
          <w:b/>
          <w:lang w:eastAsia="en-US"/>
        </w:rPr>
        <w:t xml:space="preserve"> </w:t>
      </w:r>
    </w:p>
    <w:p w14:paraId="4607A356" w14:textId="77777777" w:rsidR="00E262C6" w:rsidRDefault="00E262C6" w:rsidP="00EB25F6">
      <w:pPr>
        <w:pStyle w:val="BodyText2"/>
        <w:tabs>
          <w:tab w:val="clear" w:pos="6096"/>
        </w:tabs>
        <w:rPr>
          <w:b/>
          <w:lang w:eastAsia="en-US"/>
        </w:rPr>
      </w:pPr>
      <w:r>
        <w:rPr>
          <w:b/>
          <w:lang w:eastAsia="en-US"/>
        </w:rPr>
        <w:t>Does the Job Holder develop policy or provide advice and information which impacts on the supervision/direction/coordination of employees?</w:t>
      </w:r>
    </w:p>
    <w:p w14:paraId="2E11E21A" w14:textId="77777777" w:rsidR="0079348B" w:rsidRDefault="0079348B" w:rsidP="00E262C6">
      <w:pPr>
        <w:jc w:val="both"/>
        <w:rPr>
          <w:caps/>
          <w:lang w:eastAsia="en-US"/>
        </w:rPr>
      </w:pPr>
    </w:p>
    <w:p w14:paraId="7F1BBA56" w14:textId="77777777" w:rsidR="00E262C6" w:rsidRDefault="0079348B" w:rsidP="00E262C6">
      <w:pPr>
        <w:jc w:val="both"/>
        <w:rPr>
          <w:caps/>
          <w:lang w:eastAsia="en-US"/>
        </w:rPr>
      </w:pPr>
      <w:r>
        <w:rPr>
          <w:caps/>
          <w:lang w:eastAsia="en-US"/>
        </w:rPr>
        <w:t>Not Applicable</w:t>
      </w:r>
    </w:p>
    <w:p w14:paraId="65C86C9A" w14:textId="77777777" w:rsidR="0079348B" w:rsidRDefault="0079348B" w:rsidP="00E262C6">
      <w:pPr>
        <w:jc w:val="both"/>
        <w:rPr>
          <w:caps/>
          <w:lang w:eastAsia="en-US"/>
        </w:rPr>
      </w:pPr>
    </w:p>
    <w:p w14:paraId="54FB376C" w14:textId="77777777" w:rsidR="0026323A" w:rsidRPr="00C74A48" w:rsidRDefault="0026323A" w:rsidP="00E262C6">
      <w:pPr>
        <w:jc w:val="both"/>
        <w:rPr>
          <w:caps/>
          <w:lang w:eastAsia="en-US"/>
        </w:rPr>
      </w:pPr>
    </w:p>
    <w:p w14:paraId="4489FE27" w14:textId="77777777" w:rsidR="005D4884" w:rsidRDefault="005D4884" w:rsidP="00C74A48">
      <w:pPr>
        <w:numPr>
          <w:ilvl w:val="0"/>
          <w:numId w:val="23"/>
        </w:numPr>
        <w:spacing w:before="120" w:after="120" w:line="240" w:lineRule="atLeast"/>
        <w:ind w:left="568" w:hanging="568"/>
        <w:rPr>
          <w:b/>
          <w:szCs w:val="20"/>
        </w:rPr>
      </w:pPr>
      <w:r w:rsidRPr="00E17483">
        <w:rPr>
          <w:b/>
          <w:szCs w:val="20"/>
        </w:rPr>
        <w:t>RESPONSIBILITY FOR FINANCIAL RESOURCES</w:t>
      </w:r>
    </w:p>
    <w:p w14:paraId="7CE808CA" w14:textId="77777777" w:rsidR="003216D5" w:rsidRPr="00E46FCB" w:rsidRDefault="005D4884" w:rsidP="00E46FCB">
      <w:pPr>
        <w:spacing w:before="60" w:after="60"/>
        <w:jc w:val="both"/>
        <w:rPr>
          <w:b/>
          <w:lang w:eastAsia="en-US"/>
        </w:rPr>
      </w:pPr>
      <w:r>
        <w:rPr>
          <w:b/>
          <w:lang w:eastAsia="en-US"/>
        </w:rPr>
        <w:t xml:space="preserve">Does the </w:t>
      </w:r>
      <w:r w:rsidR="008339CE">
        <w:rPr>
          <w:b/>
          <w:lang w:eastAsia="en-US"/>
        </w:rPr>
        <w:t>Job Holder</w:t>
      </w:r>
      <w:r>
        <w:rPr>
          <w:b/>
          <w:lang w:eastAsia="en-US"/>
        </w:rPr>
        <w:t xml:space="preserve"> develop policy or provide advice and information which impacts </w:t>
      </w:r>
      <w:r w:rsidR="00EE2969">
        <w:rPr>
          <w:b/>
          <w:lang w:eastAsia="en-US"/>
        </w:rPr>
        <w:t>on financial</w:t>
      </w:r>
      <w:r>
        <w:rPr>
          <w:b/>
          <w:lang w:eastAsia="en-US"/>
        </w:rPr>
        <w:t xml:space="preserve"> resources?</w:t>
      </w:r>
      <w:r w:rsidR="003216D5" w:rsidRPr="00E46FCB">
        <w:rPr>
          <w:b/>
          <w:lang w:eastAsia="en-US"/>
        </w:rPr>
        <w:t xml:space="preserve"> </w:t>
      </w:r>
    </w:p>
    <w:p w14:paraId="6CA6196D" w14:textId="77777777" w:rsidR="0079348B" w:rsidRDefault="0079348B">
      <w:pPr>
        <w:rPr>
          <w:caps/>
          <w:lang w:eastAsia="en-US"/>
        </w:rPr>
      </w:pPr>
    </w:p>
    <w:p w14:paraId="3B2A681A" w14:textId="77777777" w:rsidR="005D4884" w:rsidRDefault="0079348B">
      <w:pPr>
        <w:rPr>
          <w:caps/>
          <w:lang w:eastAsia="en-US"/>
        </w:rPr>
      </w:pPr>
      <w:r>
        <w:rPr>
          <w:caps/>
          <w:lang w:eastAsia="en-US"/>
        </w:rPr>
        <w:t>Not Applicable</w:t>
      </w:r>
    </w:p>
    <w:p w14:paraId="64E890E0" w14:textId="77777777" w:rsidR="0079348B" w:rsidRDefault="0079348B">
      <w:pPr>
        <w:rPr>
          <w:b/>
          <w:lang w:eastAsia="en-US"/>
        </w:rPr>
      </w:pPr>
    </w:p>
    <w:p w14:paraId="490ABCA3" w14:textId="77777777" w:rsidR="0026323A" w:rsidRDefault="0026323A">
      <w:pPr>
        <w:rPr>
          <w:b/>
          <w:lang w:eastAsia="en-US"/>
        </w:rPr>
      </w:pPr>
    </w:p>
    <w:p w14:paraId="3BF39C32" w14:textId="77777777" w:rsidR="005D4884" w:rsidRPr="00E17483" w:rsidRDefault="005D4884" w:rsidP="00C74A48">
      <w:pPr>
        <w:numPr>
          <w:ilvl w:val="0"/>
          <w:numId w:val="23"/>
        </w:numPr>
        <w:spacing w:before="120" w:after="120" w:line="240" w:lineRule="atLeast"/>
        <w:ind w:left="568" w:hanging="568"/>
        <w:rPr>
          <w:b/>
          <w:szCs w:val="20"/>
        </w:rPr>
      </w:pPr>
      <w:r w:rsidRPr="00E17483">
        <w:rPr>
          <w:b/>
          <w:szCs w:val="20"/>
        </w:rPr>
        <w:t>RESPONSIBILITY FOR PHYSICAL RESOURCES</w:t>
      </w:r>
    </w:p>
    <w:p w14:paraId="0BBC01FC" w14:textId="77777777" w:rsidR="005D4884" w:rsidRPr="00EE2969" w:rsidRDefault="005D4884" w:rsidP="00EE2969">
      <w:pPr>
        <w:pStyle w:val="Heading3"/>
        <w:spacing w:before="60" w:after="60"/>
        <w:rPr>
          <w:u w:val="none"/>
        </w:rPr>
      </w:pPr>
      <w:r w:rsidRPr="00EE2969">
        <w:rPr>
          <w:u w:val="none"/>
        </w:rPr>
        <w:tab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3"/>
        <w:gridCol w:w="4536"/>
        <w:gridCol w:w="2268"/>
      </w:tblGrid>
      <w:tr w:rsidR="005D4884" w14:paraId="4019438D" w14:textId="77777777">
        <w:tblPrEx>
          <w:tblCellMar>
            <w:top w:w="0" w:type="dxa"/>
            <w:bottom w:w="0" w:type="dxa"/>
          </w:tblCellMar>
        </w:tblPrEx>
        <w:trPr>
          <w:trHeight w:val="1187"/>
        </w:trPr>
        <w:tc>
          <w:tcPr>
            <w:tcW w:w="3403" w:type="dxa"/>
          </w:tcPr>
          <w:p w14:paraId="46A4CF87" w14:textId="77777777" w:rsidR="005D4884" w:rsidRDefault="005D4884" w:rsidP="00EE2969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Physical resource</w:t>
            </w:r>
          </w:p>
        </w:tc>
        <w:tc>
          <w:tcPr>
            <w:tcW w:w="4536" w:type="dxa"/>
          </w:tcPr>
          <w:p w14:paraId="3BBA439D" w14:textId="77777777" w:rsidR="005D4884" w:rsidRDefault="005D4884" w:rsidP="00EE2969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Nature of responsibility of </w:t>
            </w:r>
            <w:r w:rsidR="008339CE">
              <w:rPr>
                <w:b/>
                <w:lang w:eastAsia="en-US"/>
              </w:rPr>
              <w:t>Job Holder</w:t>
            </w:r>
          </w:p>
        </w:tc>
        <w:tc>
          <w:tcPr>
            <w:tcW w:w="2268" w:type="dxa"/>
          </w:tcPr>
          <w:p w14:paraId="73C0A224" w14:textId="77777777" w:rsidR="005D4884" w:rsidRDefault="005D4884" w:rsidP="00EE2969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How often is the responsibility exercised?</w:t>
            </w:r>
          </w:p>
        </w:tc>
      </w:tr>
      <w:tr w:rsidR="00DD64EB" w14:paraId="6436E496" w14:textId="77777777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3403" w:type="dxa"/>
          </w:tcPr>
          <w:p w14:paraId="24415775" w14:textId="77777777" w:rsidR="00DD64EB" w:rsidRPr="001A53B7" w:rsidRDefault="00DD64EB" w:rsidP="00622C46">
            <w:pPr>
              <w:spacing w:before="60"/>
              <w:rPr>
                <w:b/>
                <w:lang w:eastAsia="en-US"/>
              </w:rPr>
            </w:pPr>
            <w:r w:rsidRPr="001A53B7">
              <w:rPr>
                <w:b/>
                <w:lang w:eastAsia="en-US"/>
              </w:rPr>
              <w:t xml:space="preserve">Manual </w:t>
            </w:r>
            <w:r>
              <w:rPr>
                <w:b/>
                <w:lang w:eastAsia="en-US"/>
              </w:rPr>
              <w:t>R</w:t>
            </w:r>
            <w:r w:rsidRPr="001A53B7">
              <w:rPr>
                <w:b/>
                <w:lang w:eastAsia="en-US"/>
              </w:rPr>
              <w:t>ecords</w:t>
            </w:r>
          </w:p>
        </w:tc>
        <w:tc>
          <w:tcPr>
            <w:tcW w:w="4536" w:type="dxa"/>
          </w:tcPr>
          <w:p w14:paraId="79C4F82B" w14:textId="77777777" w:rsidR="00DD64EB" w:rsidRDefault="00DD64EB" w:rsidP="00B925D7">
            <w:pPr>
              <w:spacing w:before="60"/>
              <w:rPr>
                <w:lang w:eastAsia="en-US"/>
              </w:rPr>
            </w:pPr>
            <w:r>
              <w:rPr>
                <w:lang w:eastAsia="en-US"/>
              </w:rPr>
              <w:t xml:space="preserve">Maintain </w:t>
            </w:r>
            <w:bookmarkStart w:id="52" w:name="_VV186"/>
            <w:r>
              <w:rPr>
                <w:lang w:eastAsia="en-US"/>
              </w:rPr>
              <w:t>lunchtime</w:t>
            </w:r>
            <w:bookmarkEnd w:id="52"/>
            <w:r>
              <w:rPr>
                <w:lang w:eastAsia="en-US"/>
              </w:rPr>
              <w:t xml:space="preserve"> </w:t>
            </w:r>
            <w:bookmarkStart w:id="53" w:name="_VV187"/>
            <w:r>
              <w:rPr>
                <w:lang w:eastAsia="en-US"/>
              </w:rPr>
              <w:t>register</w:t>
            </w:r>
            <w:bookmarkEnd w:id="53"/>
            <w:r>
              <w:rPr>
                <w:lang w:eastAsia="en-US"/>
              </w:rPr>
              <w:t xml:space="preserve"> and update the school incident record book</w:t>
            </w:r>
            <w:r w:rsidR="00B925D7">
              <w:rPr>
                <w:lang w:eastAsia="en-US"/>
              </w:rPr>
              <w:t>.</w:t>
            </w:r>
          </w:p>
        </w:tc>
        <w:tc>
          <w:tcPr>
            <w:tcW w:w="2268" w:type="dxa"/>
          </w:tcPr>
          <w:p w14:paraId="14719391" w14:textId="77777777" w:rsidR="00DD64EB" w:rsidRPr="00B925D7" w:rsidRDefault="00DD64EB" w:rsidP="00B925D7">
            <w:pPr>
              <w:spacing w:before="60"/>
              <w:rPr>
                <w:lang w:eastAsia="en-US"/>
              </w:rPr>
            </w:pPr>
            <w:bookmarkStart w:id="54" w:name="_VV188"/>
            <w:r w:rsidRPr="00B925D7">
              <w:rPr>
                <w:lang w:eastAsia="en-US"/>
              </w:rPr>
              <w:t>Daily</w:t>
            </w:r>
            <w:bookmarkEnd w:id="54"/>
            <w:r w:rsidRPr="00B925D7">
              <w:rPr>
                <w:lang w:eastAsia="en-US"/>
              </w:rPr>
              <w:t xml:space="preserve"> </w:t>
            </w:r>
          </w:p>
        </w:tc>
      </w:tr>
      <w:tr w:rsidR="00C1661E" w:rsidRPr="00300989" w14:paraId="36A8528D" w14:textId="77777777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3403" w:type="dxa"/>
          </w:tcPr>
          <w:p w14:paraId="28EC3033" w14:textId="77777777" w:rsidR="00C1661E" w:rsidRPr="001A53B7" w:rsidRDefault="00C1661E" w:rsidP="00622C46">
            <w:pPr>
              <w:spacing w:before="60"/>
              <w:rPr>
                <w:b/>
                <w:lang w:eastAsia="en-US"/>
              </w:rPr>
            </w:pPr>
            <w:r w:rsidRPr="001A53B7">
              <w:rPr>
                <w:b/>
                <w:lang w:eastAsia="en-US"/>
              </w:rPr>
              <w:lastRenderedPageBreak/>
              <w:t xml:space="preserve">School </w:t>
            </w:r>
            <w:r>
              <w:rPr>
                <w:b/>
                <w:lang w:eastAsia="en-US"/>
              </w:rPr>
              <w:t>E</w:t>
            </w:r>
            <w:r w:rsidRPr="001A53B7">
              <w:rPr>
                <w:b/>
                <w:lang w:eastAsia="en-US"/>
              </w:rPr>
              <w:t>quipment</w:t>
            </w:r>
          </w:p>
        </w:tc>
        <w:tc>
          <w:tcPr>
            <w:tcW w:w="4536" w:type="dxa"/>
          </w:tcPr>
          <w:p w14:paraId="0801E8FA" w14:textId="77777777" w:rsidR="00C1661E" w:rsidRPr="00300989" w:rsidRDefault="00C1661E" w:rsidP="00622C46">
            <w:pPr>
              <w:spacing w:before="60"/>
              <w:rPr>
                <w:lang w:eastAsia="en-US"/>
              </w:rPr>
            </w:pPr>
            <w:r>
              <w:rPr>
                <w:lang w:eastAsia="en-US"/>
              </w:rPr>
              <w:t>C</w:t>
            </w:r>
            <w:r w:rsidRPr="00300989">
              <w:rPr>
                <w:lang w:eastAsia="en-US"/>
              </w:rPr>
              <w:t xml:space="preserve">arry out visual checks on school equipment, </w:t>
            </w:r>
            <w:r>
              <w:rPr>
                <w:lang w:eastAsia="en-US"/>
              </w:rPr>
              <w:t>(</w:t>
            </w:r>
            <w:r w:rsidRPr="00300989">
              <w:rPr>
                <w:lang w:eastAsia="en-US"/>
              </w:rPr>
              <w:t xml:space="preserve">eg, tables, chairs, </w:t>
            </w:r>
            <w:r>
              <w:rPr>
                <w:lang w:eastAsia="en-US"/>
              </w:rPr>
              <w:t xml:space="preserve">etc, </w:t>
            </w:r>
            <w:r w:rsidRPr="00300989">
              <w:rPr>
                <w:lang w:eastAsia="en-US"/>
              </w:rPr>
              <w:t>and the positioning of recreation equipment</w:t>
            </w:r>
            <w:r>
              <w:rPr>
                <w:lang w:eastAsia="en-US"/>
              </w:rPr>
              <w:t xml:space="preserve">); </w:t>
            </w:r>
            <w:r w:rsidRPr="00300989">
              <w:rPr>
                <w:lang w:eastAsia="en-US"/>
              </w:rPr>
              <w:t>ensur</w:t>
            </w:r>
            <w:r>
              <w:rPr>
                <w:lang w:eastAsia="en-US"/>
              </w:rPr>
              <w:t>ing</w:t>
            </w:r>
            <w:r w:rsidRPr="00300989">
              <w:rPr>
                <w:lang w:eastAsia="en-US"/>
              </w:rPr>
              <w:t xml:space="preserve"> that it is assembled and dissembled each day</w:t>
            </w:r>
            <w:r>
              <w:rPr>
                <w:lang w:eastAsia="en-US"/>
              </w:rPr>
              <w:t xml:space="preserve">; reporting any </w:t>
            </w:r>
            <w:r w:rsidRPr="00300989">
              <w:rPr>
                <w:lang w:eastAsia="en-US"/>
              </w:rPr>
              <w:t xml:space="preserve">faults for rectification. </w:t>
            </w:r>
          </w:p>
        </w:tc>
        <w:tc>
          <w:tcPr>
            <w:tcW w:w="2268" w:type="dxa"/>
          </w:tcPr>
          <w:p w14:paraId="4C536722" w14:textId="77777777" w:rsidR="00C1661E" w:rsidRPr="00300989" w:rsidRDefault="00C1661E" w:rsidP="00622C46">
            <w:pPr>
              <w:spacing w:before="60"/>
              <w:rPr>
                <w:lang w:eastAsia="en-US"/>
              </w:rPr>
            </w:pPr>
            <w:r w:rsidRPr="00300989">
              <w:rPr>
                <w:lang w:eastAsia="en-US"/>
              </w:rPr>
              <w:t>Daily</w:t>
            </w:r>
          </w:p>
        </w:tc>
      </w:tr>
      <w:tr w:rsidR="0071560F" w:rsidRPr="00300989" w14:paraId="26B2842D" w14:textId="7777777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3403" w:type="dxa"/>
          </w:tcPr>
          <w:p w14:paraId="7273C4D6" w14:textId="77777777" w:rsidR="0071560F" w:rsidRPr="001A53B7" w:rsidRDefault="0071560F" w:rsidP="00622C46">
            <w:pPr>
              <w:spacing w:before="60"/>
              <w:rPr>
                <w:b/>
                <w:lang w:eastAsia="en-US"/>
              </w:rPr>
            </w:pPr>
            <w:r w:rsidRPr="001A53B7">
              <w:rPr>
                <w:b/>
                <w:lang w:eastAsia="en-US"/>
              </w:rPr>
              <w:t xml:space="preserve">School </w:t>
            </w:r>
            <w:r>
              <w:rPr>
                <w:b/>
                <w:lang w:eastAsia="en-US"/>
              </w:rPr>
              <w:t>P</w:t>
            </w:r>
            <w:r w:rsidRPr="001A53B7">
              <w:rPr>
                <w:b/>
                <w:lang w:eastAsia="en-US"/>
              </w:rPr>
              <w:t>remises</w:t>
            </w:r>
          </w:p>
        </w:tc>
        <w:tc>
          <w:tcPr>
            <w:tcW w:w="4536" w:type="dxa"/>
          </w:tcPr>
          <w:p w14:paraId="5E5328DF" w14:textId="77777777" w:rsidR="0071560F" w:rsidRPr="00300989" w:rsidRDefault="0071560F" w:rsidP="00622C46">
            <w:pPr>
              <w:spacing w:before="60"/>
              <w:rPr>
                <w:lang w:eastAsia="en-US"/>
              </w:rPr>
            </w:pPr>
            <w:r>
              <w:rPr>
                <w:lang w:eastAsia="en-US"/>
              </w:rPr>
              <w:t>P</w:t>
            </w:r>
            <w:r w:rsidRPr="00300989">
              <w:rPr>
                <w:lang w:eastAsia="en-US"/>
              </w:rPr>
              <w:t xml:space="preserve">atrol the school grounds during the lunch period and </w:t>
            </w:r>
            <w:r>
              <w:rPr>
                <w:lang w:eastAsia="en-US"/>
              </w:rPr>
              <w:t xml:space="preserve">monitor pupils’ behaviour and safety.  </w:t>
            </w:r>
            <w:r w:rsidRPr="00300989">
              <w:rPr>
                <w:lang w:eastAsia="en-US"/>
              </w:rPr>
              <w:t xml:space="preserve">During bad weather, redirect </w:t>
            </w:r>
            <w:r>
              <w:rPr>
                <w:lang w:eastAsia="en-US"/>
              </w:rPr>
              <w:t>pupils’</w:t>
            </w:r>
            <w:r w:rsidRPr="00300989">
              <w:rPr>
                <w:lang w:eastAsia="en-US"/>
              </w:rPr>
              <w:t xml:space="preserve"> lunchtime activities</w:t>
            </w:r>
            <w:r>
              <w:rPr>
                <w:lang w:eastAsia="en-US"/>
              </w:rPr>
              <w:t>.</w:t>
            </w:r>
          </w:p>
        </w:tc>
        <w:tc>
          <w:tcPr>
            <w:tcW w:w="2268" w:type="dxa"/>
          </w:tcPr>
          <w:p w14:paraId="3753D8D7" w14:textId="77777777" w:rsidR="0071560F" w:rsidRDefault="0071560F" w:rsidP="00622C46">
            <w:pPr>
              <w:spacing w:before="60"/>
              <w:rPr>
                <w:lang w:eastAsia="en-US"/>
              </w:rPr>
            </w:pPr>
            <w:r>
              <w:rPr>
                <w:lang w:eastAsia="en-US"/>
              </w:rPr>
              <w:t>Daily</w:t>
            </w:r>
          </w:p>
        </w:tc>
      </w:tr>
    </w:tbl>
    <w:p w14:paraId="2985848C" w14:textId="77777777" w:rsidR="005E6F6F" w:rsidRDefault="005E6F6F" w:rsidP="005E6F6F">
      <w:pPr>
        <w:spacing w:before="60" w:after="60"/>
        <w:jc w:val="both"/>
        <w:rPr>
          <w:b/>
          <w:lang w:eastAsia="en-US"/>
        </w:rPr>
      </w:pPr>
      <w:r>
        <w:rPr>
          <w:b/>
          <w:lang w:eastAsia="en-US"/>
        </w:rPr>
        <w:t>Does the Job Holder develop policy or provide advice and information which impacts on physical resources?</w:t>
      </w:r>
      <w:r>
        <w:rPr>
          <w:b/>
          <w:lang w:eastAsia="en-US"/>
        </w:rPr>
        <w:tab/>
      </w:r>
    </w:p>
    <w:p w14:paraId="023AAC4E" w14:textId="77777777" w:rsidR="005E6F6F" w:rsidRPr="00C74A48" w:rsidRDefault="0079348B" w:rsidP="005E6F6F">
      <w:pPr>
        <w:jc w:val="both"/>
        <w:rPr>
          <w:caps/>
          <w:lang w:eastAsia="en-US"/>
        </w:rPr>
      </w:pPr>
      <w:r>
        <w:rPr>
          <w:caps/>
          <w:lang w:eastAsia="en-US"/>
        </w:rPr>
        <w:t>Not applicable</w:t>
      </w:r>
    </w:p>
    <w:p w14:paraId="1FF0DDB7" w14:textId="77777777" w:rsidR="00D9325B" w:rsidRDefault="00D9325B" w:rsidP="00D9325B">
      <w:pPr>
        <w:spacing w:before="120" w:after="120" w:line="240" w:lineRule="atLeast"/>
        <w:rPr>
          <w:b/>
        </w:rPr>
      </w:pPr>
    </w:p>
    <w:p w14:paraId="767683DB" w14:textId="77777777" w:rsidR="0026323A" w:rsidRDefault="0026323A" w:rsidP="00D9325B">
      <w:pPr>
        <w:spacing w:before="120" w:after="120" w:line="240" w:lineRule="atLeast"/>
        <w:rPr>
          <w:b/>
        </w:rPr>
      </w:pPr>
    </w:p>
    <w:p w14:paraId="3BAD5940" w14:textId="77777777" w:rsidR="005D4884" w:rsidRPr="00E17483" w:rsidRDefault="00D9325B" w:rsidP="00D9325B">
      <w:pPr>
        <w:numPr>
          <w:ilvl w:val="0"/>
          <w:numId w:val="23"/>
        </w:numPr>
        <w:spacing w:before="120" w:after="120" w:line="240" w:lineRule="atLeast"/>
        <w:rPr>
          <w:b/>
          <w:szCs w:val="20"/>
        </w:rPr>
      </w:pPr>
      <w:r>
        <w:rPr>
          <w:b/>
        </w:rPr>
        <w:t xml:space="preserve"> </w:t>
      </w:r>
      <w:r w:rsidR="005D4884" w:rsidRPr="00E17483">
        <w:rPr>
          <w:b/>
          <w:szCs w:val="20"/>
        </w:rPr>
        <w:t>RESPONSIBILITY FOR IMPACT ON PEOPLE</w:t>
      </w:r>
    </w:p>
    <w:p w14:paraId="0445CD49" w14:textId="77777777" w:rsidR="005D4884" w:rsidRDefault="005D488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53"/>
        <w:gridCol w:w="2410"/>
        <w:gridCol w:w="2500"/>
      </w:tblGrid>
      <w:tr w:rsidR="00E97273" w:rsidRPr="00BB0F78" w14:paraId="22AF0BE7" w14:textId="77777777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5353" w:type="dxa"/>
          </w:tcPr>
          <w:p w14:paraId="04E1259E" w14:textId="77777777" w:rsidR="00E97273" w:rsidRPr="00BB0F78" w:rsidRDefault="00E97273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BB0F78">
              <w:rPr>
                <w:b/>
                <w:lang w:eastAsia="en-US"/>
              </w:rPr>
              <w:t>Task/Duty</w:t>
            </w:r>
          </w:p>
        </w:tc>
        <w:tc>
          <w:tcPr>
            <w:tcW w:w="2410" w:type="dxa"/>
          </w:tcPr>
          <w:p w14:paraId="4C6CC570" w14:textId="77777777" w:rsidR="00E97273" w:rsidRPr="00BB0F78" w:rsidRDefault="00E97273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BB0F78">
              <w:rPr>
                <w:b/>
                <w:lang w:eastAsia="en-US"/>
              </w:rPr>
              <w:t>Who benefits?</w:t>
            </w:r>
          </w:p>
        </w:tc>
        <w:tc>
          <w:tcPr>
            <w:tcW w:w="2500" w:type="dxa"/>
          </w:tcPr>
          <w:p w14:paraId="03DF2585" w14:textId="77777777" w:rsidR="00E97273" w:rsidRPr="00BB0F78" w:rsidRDefault="00E97273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BB0F78">
              <w:rPr>
                <w:b/>
                <w:lang w:eastAsia="en-US"/>
              </w:rPr>
              <w:t>How they benefit?</w:t>
            </w:r>
          </w:p>
        </w:tc>
      </w:tr>
      <w:tr w:rsidR="00E97273" w14:paraId="46E4ED7B" w14:textId="77777777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5353" w:type="dxa"/>
          </w:tcPr>
          <w:p w14:paraId="30685351" w14:textId="77777777" w:rsidR="00E97273" w:rsidRDefault="00B925D7" w:rsidP="00622C46">
            <w:pPr>
              <w:pStyle w:val="Heading1"/>
              <w:tabs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480"/>
              </w:tabs>
              <w:spacing w:before="60" w:line="240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S</w:t>
            </w:r>
            <w:r w:rsidR="00E97273">
              <w:rPr>
                <w:b w:val="0"/>
                <w:lang w:eastAsia="en-US"/>
              </w:rPr>
              <w:t xml:space="preserve">upervision of pupils during </w:t>
            </w:r>
            <w:smartTag w:uri="urn:schemas-microsoft-com:office:smarttags" w:element="time">
              <w:smartTagPr>
                <w:attr w:name="Minute" w:val="0"/>
                <w:attr w:name="Hour" w:val="12"/>
              </w:smartTagPr>
              <w:r w:rsidR="00E97273">
                <w:rPr>
                  <w:b w:val="0"/>
                  <w:lang w:eastAsia="en-US"/>
                </w:rPr>
                <w:t>midday</w:t>
              </w:r>
            </w:smartTag>
            <w:r w:rsidR="00E97273">
              <w:rPr>
                <w:b w:val="0"/>
                <w:lang w:eastAsia="en-US"/>
              </w:rPr>
              <w:t xml:space="preserve"> lunch periods.</w:t>
            </w:r>
          </w:p>
        </w:tc>
        <w:tc>
          <w:tcPr>
            <w:tcW w:w="2410" w:type="dxa"/>
          </w:tcPr>
          <w:p w14:paraId="2D511F52" w14:textId="77777777" w:rsidR="00E97273" w:rsidRDefault="00E97273" w:rsidP="00622C46">
            <w:pPr>
              <w:pStyle w:val="Heading1"/>
              <w:tabs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480"/>
              </w:tabs>
              <w:spacing w:before="60" w:line="240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Pupils</w:t>
            </w:r>
          </w:p>
        </w:tc>
        <w:tc>
          <w:tcPr>
            <w:tcW w:w="2500" w:type="dxa"/>
          </w:tcPr>
          <w:p w14:paraId="1C2B5EEA" w14:textId="77777777" w:rsidR="00E97273" w:rsidRDefault="00E97273" w:rsidP="00622C46">
            <w:pPr>
              <w:pStyle w:val="Heading1"/>
              <w:tabs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480"/>
              </w:tabs>
              <w:spacing w:before="60" w:line="240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Safety and well being</w:t>
            </w:r>
          </w:p>
        </w:tc>
      </w:tr>
      <w:tr w:rsidR="00E97273" w14:paraId="523148B1" w14:textId="77777777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5353" w:type="dxa"/>
          </w:tcPr>
          <w:p w14:paraId="5777638B" w14:textId="77777777" w:rsidR="00E97273" w:rsidRDefault="00E97273" w:rsidP="00622C46">
            <w:pPr>
              <w:pStyle w:val="Heading1"/>
              <w:tabs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480"/>
              </w:tabs>
              <w:spacing w:before="60" w:line="240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Responding to incidents (eg, misbehaviour, bullying/ violence, accidents or ill-health, loss of property, etc)</w:t>
            </w:r>
          </w:p>
        </w:tc>
        <w:tc>
          <w:tcPr>
            <w:tcW w:w="2410" w:type="dxa"/>
          </w:tcPr>
          <w:p w14:paraId="1A32BFDD" w14:textId="77777777" w:rsidR="00E97273" w:rsidRDefault="00E97273" w:rsidP="00622C46">
            <w:pPr>
              <w:pStyle w:val="Heading1"/>
              <w:tabs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480"/>
              </w:tabs>
              <w:spacing w:before="60" w:line="240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Pupils</w:t>
            </w:r>
          </w:p>
        </w:tc>
        <w:tc>
          <w:tcPr>
            <w:tcW w:w="2500" w:type="dxa"/>
          </w:tcPr>
          <w:p w14:paraId="27F73822" w14:textId="77777777" w:rsidR="00E97273" w:rsidRDefault="00E97273" w:rsidP="00622C46">
            <w:pPr>
              <w:pStyle w:val="Heading1"/>
              <w:tabs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480"/>
              </w:tabs>
              <w:spacing w:before="60" w:line="240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Safety and well being</w:t>
            </w:r>
          </w:p>
        </w:tc>
      </w:tr>
    </w:tbl>
    <w:p w14:paraId="47BE8E0F" w14:textId="77777777" w:rsidR="00E97273" w:rsidRDefault="00E97273" w:rsidP="00E97273">
      <w:pPr>
        <w:spacing w:before="60" w:after="60"/>
        <w:jc w:val="both"/>
        <w:rPr>
          <w:b/>
          <w:lang w:eastAsia="en-US"/>
        </w:rPr>
      </w:pPr>
      <w:r w:rsidRPr="00E85C53">
        <w:rPr>
          <w:b/>
          <w:lang w:eastAsia="en-US"/>
        </w:rPr>
        <w:t xml:space="preserve">Does the </w:t>
      </w:r>
      <w:r>
        <w:rPr>
          <w:b/>
          <w:lang w:eastAsia="en-US"/>
        </w:rPr>
        <w:t>Job Holder</w:t>
      </w:r>
      <w:r w:rsidRPr="00E85C53">
        <w:rPr>
          <w:b/>
          <w:lang w:eastAsia="en-US"/>
        </w:rPr>
        <w:t xml:space="preserve"> develop policy or provide advice and information which impacts on people</w:t>
      </w:r>
      <w:r>
        <w:rPr>
          <w:b/>
          <w:lang w:eastAsia="en-US"/>
        </w:rPr>
        <w:t>?</w:t>
      </w:r>
    </w:p>
    <w:p w14:paraId="745CB488" w14:textId="77777777" w:rsidR="00E97273" w:rsidRPr="00C74A48" w:rsidRDefault="00E97273" w:rsidP="00E97273">
      <w:pPr>
        <w:jc w:val="both"/>
        <w:rPr>
          <w:caps/>
          <w:lang w:eastAsia="en-US"/>
        </w:rPr>
      </w:pPr>
      <w:r w:rsidRPr="00C74A48">
        <w:rPr>
          <w:caps/>
          <w:lang w:eastAsia="en-US"/>
        </w:rPr>
        <w:t xml:space="preserve">Yes  </w:t>
      </w:r>
    </w:p>
    <w:p w14:paraId="2386B281" w14:textId="77777777" w:rsidR="00E97273" w:rsidRDefault="00E97273" w:rsidP="00E97273">
      <w:pPr>
        <w:pStyle w:val="BodyText2"/>
        <w:tabs>
          <w:tab w:val="clear" w:pos="6096"/>
        </w:tabs>
        <w:spacing w:before="60"/>
        <w:jc w:val="both"/>
        <w:rPr>
          <w:bCs/>
          <w:lang w:eastAsia="en-US"/>
        </w:rPr>
      </w:pPr>
      <w:r>
        <w:rPr>
          <w:bCs/>
          <w:lang w:eastAsia="en-US"/>
        </w:rPr>
        <w:t>Shared contribution as part of the school team for providing input into pupil behaviour management</w:t>
      </w:r>
      <w:bookmarkStart w:id="55" w:name="_VV359M"/>
      <w:r>
        <w:rPr>
          <w:bCs/>
          <w:lang w:eastAsia="en-US"/>
        </w:rPr>
        <w:t>,</w:t>
      </w:r>
      <w:bookmarkEnd w:id="55"/>
      <w:r>
        <w:rPr>
          <w:bCs/>
          <w:lang w:eastAsia="en-US"/>
        </w:rPr>
        <w:t xml:space="preserve"> playground organisation (ie, </w:t>
      </w:r>
      <w:bookmarkStart w:id="56" w:name="_VV338"/>
      <w:r>
        <w:rPr>
          <w:bCs/>
          <w:lang w:eastAsia="en-US"/>
        </w:rPr>
        <w:t>where</w:t>
      </w:r>
      <w:bookmarkEnd w:id="56"/>
      <w:r>
        <w:rPr>
          <w:bCs/>
          <w:lang w:eastAsia="en-US"/>
        </w:rPr>
        <w:t xml:space="preserve"> pupils </w:t>
      </w:r>
      <w:bookmarkStart w:id="57" w:name="_VV340"/>
      <w:r>
        <w:rPr>
          <w:bCs/>
          <w:lang w:eastAsia="en-US"/>
        </w:rPr>
        <w:t>may</w:t>
      </w:r>
      <w:bookmarkEnd w:id="57"/>
      <w:r>
        <w:rPr>
          <w:bCs/>
          <w:lang w:eastAsia="en-US"/>
        </w:rPr>
        <w:t xml:space="preserve"> </w:t>
      </w:r>
      <w:bookmarkStart w:id="58" w:name="_VV341"/>
      <w:r>
        <w:rPr>
          <w:bCs/>
          <w:lang w:eastAsia="en-US"/>
        </w:rPr>
        <w:t>play</w:t>
      </w:r>
      <w:bookmarkEnd w:id="58"/>
      <w:r>
        <w:rPr>
          <w:bCs/>
          <w:lang w:eastAsia="en-US"/>
        </w:rPr>
        <w:t xml:space="preserve"> </w:t>
      </w:r>
      <w:bookmarkStart w:id="59" w:name="_VV342"/>
      <w:r>
        <w:rPr>
          <w:bCs/>
          <w:lang w:eastAsia="en-US"/>
        </w:rPr>
        <w:t>in</w:t>
      </w:r>
      <w:bookmarkEnd w:id="59"/>
      <w:r>
        <w:rPr>
          <w:bCs/>
          <w:lang w:eastAsia="en-US"/>
        </w:rPr>
        <w:t xml:space="preserve"> </w:t>
      </w:r>
      <w:bookmarkStart w:id="60" w:name="_VV343"/>
      <w:r>
        <w:rPr>
          <w:bCs/>
          <w:lang w:eastAsia="en-US"/>
        </w:rPr>
        <w:t>given</w:t>
      </w:r>
      <w:bookmarkEnd w:id="60"/>
      <w:r>
        <w:rPr>
          <w:bCs/>
          <w:lang w:eastAsia="en-US"/>
        </w:rPr>
        <w:t xml:space="preserve"> </w:t>
      </w:r>
      <w:bookmarkStart w:id="61" w:name="_VV344"/>
      <w:r>
        <w:rPr>
          <w:bCs/>
          <w:lang w:eastAsia="en-US"/>
        </w:rPr>
        <w:t>weather</w:t>
      </w:r>
      <w:bookmarkEnd w:id="61"/>
      <w:r>
        <w:rPr>
          <w:bCs/>
          <w:lang w:eastAsia="en-US"/>
        </w:rPr>
        <w:t xml:space="preserve"> </w:t>
      </w:r>
      <w:bookmarkStart w:id="62" w:name="_VV345"/>
      <w:r>
        <w:rPr>
          <w:bCs/>
          <w:lang w:eastAsia="en-US"/>
        </w:rPr>
        <w:t>conditions</w:t>
      </w:r>
      <w:bookmarkStart w:id="63" w:name="_VV346M"/>
      <w:bookmarkEnd w:id="62"/>
      <w:r>
        <w:rPr>
          <w:bCs/>
          <w:lang w:eastAsia="en-US"/>
        </w:rPr>
        <w:t>,</w:t>
      </w:r>
      <w:bookmarkEnd w:id="63"/>
      <w:r>
        <w:rPr>
          <w:bCs/>
          <w:lang w:eastAsia="en-US"/>
        </w:rPr>
        <w:t xml:space="preserve"> </w:t>
      </w:r>
      <w:bookmarkStart w:id="64" w:name="_VV347"/>
      <w:r>
        <w:rPr>
          <w:bCs/>
          <w:lang w:eastAsia="en-US"/>
        </w:rPr>
        <w:t>the</w:t>
      </w:r>
      <w:bookmarkEnd w:id="64"/>
      <w:r>
        <w:rPr>
          <w:bCs/>
          <w:lang w:eastAsia="en-US"/>
        </w:rPr>
        <w:t xml:space="preserve"> </w:t>
      </w:r>
      <w:bookmarkStart w:id="65" w:name="_VV348"/>
      <w:r>
        <w:rPr>
          <w:bCs/>
          <w:lang w:eastAsia="en-US"/>
        </w:rPr>
        <w:t>division</w:t>
      </w:r>
      <w:bookmarkEnd w:id="65"/>
      <w:r>
        <w:rPr>
          <w:bCs/>
          <w:lang w:eastAsia="en-US"/>
        </w:rPr>
        <w:t xml:space="preserve"> </w:t>
      </w:r>
      <w:bookmarkStart w:id="66" w:name="_VV349"/>
      <w:r>
        <w:rPr>
          <w:bCs/>
          <w:lang w:eastAsia="en-US"/>
        </w:rPr>
        <w:t>of</w:t>
      </w:r>
      <w:bookmarkEnd w:id="66"/>
      <w:r>
        <w:rPr>
          <w:bCs/>
          <w:lang w:eastAsia="en-US"/>
        </w:rPr>
        <w:t xml:space="preserve"> </w:t>
      </w:r>
      <w:bookmarkStart w:id="67" w:name="_VV350"/>
      <w:r>
        <w:rPr>
          <w:bCs/>
          <w:lang w:eastAsia="en-US"/>
        </w:rPr>
        <w:t>the</w:t>
      </w:r>
      <w:bookmarkEnd w:id="67"/>
      <w:r>
        <w:rPr>
          <w:bCs/>
          <w:lang w:eastAsia="en-US"/>
        </w:rPr>
        <w:t xml:space="preserve"> </w:t>
      </w:r>
      <w:bookmarkStart w:id="68" w:name="_VV351"/>
      <w:r>
        <w:rPr>
          <w:bCs/>
          <w:lang w:eastAsia="en-US"/>
        </w:rPr>
        <w:t>playground</w:t>
      </w:r>
      <w:bookmarkEnd w:id="68"/>
      <w:r>
        <w:rPr>
          <w:bCs/>
          <w:lang w:eastAsia="en-US"/>
        </w:rPr>
        <w:t xml:space="preserve"> </w:t>
      </w:r>
      <w:bookmarkStart w:id="69" w:name="_VV352"/>
      <w:r>
        <w:rPr>
          <w:bCs/>
          <w:lang w:eastAsia="en-US"/>
        </w:rPr>
        <w:t>and</w:t>
      </w:r>
      <w:bookmarkEnd w:id="69"/>
      <w:r>
        <w:rPr>
          <w:bCs/>
          <w:lang w:eastAsia="en-US"/>
        </w:rPr>
        <w:t xml:space="preserve"> </w:t>
      </w:r>
      <w:bookmarkStart w:id="70" w:name="_VV353"/>
      <w:r>
        <w:rPr>
          <w:bCs/>
          <w:lang w:eastAsia="en-US"/>
        </w:rPr>
        <w:t>demarcation</w:t>
      </w:r>
      <w:bookmarkEnd w:id="70"/>
      <w:r>
        <w:rPr>
          <w:bCs/>
          <w:lang w:eastAsia="en-US"/>
        </w:rPr>
        <w:t xml:space="preserve"> </w:t>
      </w:r>
      <w:bookmarkStart w:id="71" w:name="_VV357"/>
      <w:r>
        <w:rPr>
          <w:bCs/>
          <w:lang w:eastAsia="en-US"/>
        </w:rPr>
        <w:t>of</w:t>
      </w:r>
      <w:bookmarkEnd w:id="71"/>
      <w:r>
        <w:rPr>
          <w:bCs/>
          <w:lang w:eastAsia="en-US"/>
        </w:rPr>
        <w:t xml:space="preserve"> </w:t>
      </w:r>
      <w:bookmarkStart w:id="72" w:name="_VV354"/>
      <w:r>
        <w:rPr>
          <w:bCs/>
          <w:lang w:eastAsia="en-US"/>
        </w:rPr>
        <w:t>agreed</w:t>
      </w:r>
      <w:bookmarkEnd w:id="72"/>
      <w:r>
        <w:rPr>
          <w:bCs/>
          <w:lang w:eastAsia="en-US"/>
        </w:rPr>
        <w:t xml:space="preserve"> </w:t>
      </w:r>
      <w:bookmarkStart w:id="73" w:name="_VV355"/>
      <w:r>
        <w:rPr>
          <w:bCs/>
          <w:lang w:eastAsia="en-US"/>
        </w:rPr>
        <w:t>play</w:t>
      </w:r>
      <w:bookmarkEnd w:id="73"/>
      <w:r>
        <w:rPr>
          <w:bCs/>
          <w:lang w:eastAsia="en-US"/>
        </w:rPr>
        <w:t xml:space="preserve"> </w:t>
      </w:r>
      <w:bookmarkStart w:id="74" w:name="_VV356"/>
      <w:r>
        <w:rPr>
          <w:bCs/>
          <w:lang w:eastAsia="en-US"/>
        </w:rPr>
        <w:t>areas</w:t>
      </w:r>
      <w:bookmarkEnd w:id="74"/>
      <w:r>
        <w:rPr>
          <w:bCs/>
          <w:lang w:eastAsia="en-US"/>
        </w:rPr>
        <w:t>, etc).</w:t>
      </w:r>
    </w:p>
    <w:p w14:paraId="017AC453" w14:textId="77777777" w:rsidR="005D4884" w:rsidRDefault="005D4884">
      <w:pPr>
        <w:pStyle w:val="Heading1"/>
        <w:tabs>
          <w:tab w:val="clear" w:pos="960"/>
          <w:tab w:val="clear" w:pos="1920"/>
          <w:tab w:val="clear" w:pos="2880"/>
          <w:tab w:val="clear" w:pos="3840"/>
          <w:tab w:val="clear" w:pos="4800"/>
          <w:tab w:val="clear" w:pos="5760"/>
          <w:tab w:val="clear" w:pos="6720"/>
          <w:tab w:val="clear" w:pos="7680"/>
          <w:tab w:val="clear" w:pos="8640"/>
          <w:tab w:val="clear" w:pos="9480"/>
        </w:tabs>
        <w:spacing w:line="240" w:lineRule="auto"/>
        <w:rPr>
          <w:lang w:eastAsia="en-US"/>
        </w:rPr>
      </w:pPr>
    </w:p>
    <w:p w14:paraId="5DCA663D" w14:textId="77777777" w:rsidR="0026323A" w:rsidRDefault="0026323A" w:rsidP="0026323A">
      <w:pPr>
        <w:rPr>
          <w:lang w:val="en-US"/>
        </w:rPr>
      </w:pPr>
    </w:p>
    <w:p w14:paraId="38C113F2" w14:textId="77777777" w:rsidR="0026323A" w:rsidRDefault="0026323A" w:rsidP="0026323A">
      <w:pPr>
        <w:rPr>
          <w:lang w:val="en-US"/>
        </w:rPr>
      </w:pPr>
    </w:p>
    <w:p w14:paraId="6226EB6D" w14:textId="77777777" w:rsidR="0026323A" w:rsidRDefault="0026323A" w:rsidP="0026323A">
      <w:pPr>
        <w:rPr>
          <w:lang w:val="en-US"/>
        </w:rPr>
      </w:pPr>
    </w:p>
    <w:p w14:paraId="0A229D80" w14:textId="77777777" w:rsidR="0026323A" w:rsidRDefault="0026323A" w:rsidP="0026323A">
      <w:pPr>
        <w:rPr>
          <w:lang w:val="en-US"/>
        </w:rPr>
      </w:pPr>
    </w:p>
    <w:p w14:paraId="6D00F65D" w14:textId="77777777" w:rsidR="0026323A" w:rsidRDefault="0026323A" w:rsidP="0026323A">
      <w:pPr>
        <w:rPr>
          <w:lang w:val="en-US"/>
        </w:rPr>
      </w:pPr>
    </w:p>
    <w:p w14:paraId="58F836D5" w14:textId="77777777" w:rsidR="0026323A" w:rsidRDefault="0026323A" w:rsidP="0026323A">
      <w:pPr>
        <w:rPr>
          <w:lang w:val="en-US"/>
        </w:rPr>
      </w:pPr>
    </w:p>
    <w:p w14:paraId="455C7CB2" w14:textId="77777777" w:rsidR="0026323A" w:rsidRDefault="0026323A" w:rsidP="0026323A">
      <w:pPr>
        <w:rPr>
          <w:lang w:val="en-US"/>
        </w:rPr>
      </w:pPr>
    </w:p>
    <w:p w14:paraId="0828810C" w14:textId="77777777" w:rsidR="0026323A" w:rsidRDefault="0026323A" w:rsidP="0026323A">
      <w:pPr>
        <w:rPr>
          <w:lang w:val="en-US"/>
        </w:rPr>
      </w:pPr>
    </w:p>
    <w:p w14:paraId="14EB6EAC" w14:textId="77777777" w:rsidR="0026323A" w:rsidRDefault="0026323A" w:rsidP="0026323A">
      <w:pPr>
        <w:rPr>
          <w:lang w:val="en-US"/>
        </w:rPr>
      </w:pPr>
    </w:p>
    <w:p w14:paraId="270170A3" w14:textId="77777777" w:rsidR="0026323A" w:rsidRDefault="0026323A" w:rsidP="0026323A">
      <w:pPr>
        <w:rPr>
          <w:lang w:val="en-US"/>
        </w:rPr>
      </w:pPr>
    </w:p>
    <w:p w14:paraId="7D4AE0DF" w14:textId="77777777" w:rsidR="0026323A" w:rsidRDefault="0026323A" w:rsidP="0026323A">
      <w:pPr>
        <w:rPr>
          <w:lang w:val="en-US"/>
        </w:rPr>
      </w:pPr>
    </w:p>
    <w:p w14:paraId="3CA1CC0A" w14:textId="77777777" w:rsidR="0026323A" w:rsidRDefault="0026323A" w:rsidP="0026323A">
      <w:pPr>
        <w:rPr>
          <w:lang w:val="en-US"/>
        </w:rPr>
      </w:pPr>
    </w:p>
    <w:p w14:paraId="261D6D62" w14:textId="77777777" w:rsidR="0026323A" w:rsidRDefault="0026323A" w:rsidP="0026323A">
      <w:pPr>
        <w:rPr>
          <w:lang w:val="en-US"/>
        </w:rPr>
      </w:pPr>
    </w:p>
    <w:p w14:paraId="51FA0298" w14:textId="77777777" w:rsidR="0026323A" w:rsidRDefault="0026323A" w:rsidP="0026323A">
      <w:pPr>
        <w:rPr>
          <w:lang w:val="en-US"/>
        </w:rPr>
      </w:pPr>
    </w:p>
    <w:p w14:paraId="7F4271AF" w14:textId="77777777" w:rsidR="0026323A" w:rsidRDefault="0026323A" w:rsidP="0026323A">
      <w:pPr>
        <w:rPr>
          <w:lang w:val="en-US"/>
        </w:rPr>
      </w:pPr>
    </w:p>
    <w:p w14:paraId="33103911" w14:textId="77777777" w:rsidR="0026323A" w:rsidRDefault="0026323A" w:rsidP="0026323A">
      <w:pPr>
        <w:rPr>
          <w:lang w:val="en-US"/>
        </w:rPr>
      </w:pPr>
    </w:p>
    <w:p w14:paraId="106A09A2" w14:textId="77777777" w:rsidR="0026323A" w:rsidRDefault="0026323A" w:rsidP="0026323A">
      <w:pPr>
        <w:rPr>
          <w:lang w:val="en-US"/>
        </w:rPr>
      </w:pPr>
    </w:p>
    <w:p w14:paraId="4F005821" w14:textId="77777777" w:rsidR="0026323A" w:rsidRDefault="0026323A" w:rsidP="0026323A">
      <w:pPr>
        <w:rPr>
          <w:lang w:val="en-US"/>
        </w:rPr>
      </w:pPr>
    </w:p>
    <w:p w14:paraId="5B41C061" w14:textId="77777777" w:rsidR="0026323A" w:rsidRDefault="0026323A" w:rsidP="0026323A">
      <w:pPr>
        <w:rPr>
          <w:lang w:val="en-US"/>
        </w:rPr>
      </w:pPr>
    </w:p>
    <w:p w14:paraId="047E33A4" w14:textId="77777777" w:rsidR="0026323A" w:rsidRPr="0026323A" w:rsidRDefault="0026323A" w:rsidP="0026323A">
      <w:pPr>
        <w:rPr>
          <w:lang w:val="en-US"/>
        </w:rPr>
      </w:pPr>
    </w:p>
    <w:p w14:paraId="788FCB5A" w14:textId="77777777" w:rsidR="005D4884" w:rsidRPr="00E17483" w:rsidRDefault="005D4884" w:rsidP="00C74A48">
      <w:pPr>
        <w:numPr>
          <w:ilvl w:val="0"/>
          <w:numId w:val="23"/>
        </w:numPr>
        <w:spacing w:before="120" w:after="120" w:line="240" w:lineRule="atLeast"/>
        <w:ind w:left="568" w:hanging="568"/>
        <w:rPr>
          <w:b/>
          <w:szCs w:val="20"/>
        </w:rPr>
      </w:pPr>
      <w:r w:rsidRPr="00E17483">
        <w:rPr>
          <w:b/>
          <w:szCs w:val="20"/>
        </w:rPr>
        <w:t>KNOWLEDGE</w:t>
      </w:r>
    </w:p>
    <w:p w14:paraId="3F79456A" w14:textId="77777777" w:rsidR="005D4884" w:rsidRDefault="005D4884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038"/>
        <w:gridCol w:w="2915"/>
        <w:gridCol w:w="2217"/>
      </w:tblGrid>
      <w:tr w:rsidR="005D4884" w14:paraId="3CE630CA" w14:textId="77777777">
        <w:tc>
          <w:tcPr>
            <w:tcW w:w="2093" w:type="dxa"/>
          </w:tcPr>
          <w:p w14:paraId="2A68C7F4" w14:textId="77777777" w:rsidR="005D4884" w:rsidRPr="00E97273" w:rsidRDefault="005D4884" w:rsidP="00E97273">
            <w:pPr>
              <w:spacing w:before="60"/>
              <w:jc w:val="center"/>
              <w:rPr>
                <w:b/>
                <w:lang w:eastAsia="en-US"/>
              </w:rPr>
            </w:pPr>
            <w:r w:rsidRPr="00E97273">
              <w:rPr>
                <w:b/>
                <w:lang w:eastAsia="en-US"/>
              </w:rPr>
              <w:t>Type of knowledge</w:t>
            </w:r>
          </w:p>
        </w:tc>
        <w:tc>
          <w:tcPr>
            <w:tcW w:w="3038" w:type="dxa"/>
          </w:tcPr>
          <w:p w14:paraId="10CBAA52" w14:textId="77777777" w:rsidR="005D4884" w:rsidRPr="00E97273" w:rsidRDefault="005D4884" w:rsidP="00E97273">
            <w:pPr>
              <w:spacing w:before="60"/>
              <w:jc w:val="center"/>
              <w:rPr>
                <w:b/>
                <w:lang w:eastAsia="en-US"/>
              </w:rPr>
            </w:pPr>
            <w:r w:rsidRPr="00E97273">
              <w:rPr>
                <w:b/>
                <w:lang w:eastAsia="en-US"/>
              </w:rPr>
              <w:t>What knowledge is essential?</w:t>
            </w:r>
          </w:p>
        </w:tc>
        <w:tc>
          <w:tcPr>
            <w:tcW w:w="2915" w:type="dxa"/>
          </w:tcPr>
          <w:p w14:paraId="7051B49F" w14:textId="77777777" w:rsidR="005D4884" w:rsidRPr="00E97273" w:rsidRDefault="005D4884" w:rsidP="00E97273">
            <w:pPr>
              <w:spacing w:before="60"/>
              <w:jc w:val="center"/>
              <w:rPr>
                <w:b/>
                <w:lang w:eastAsia="en-US"/>
              </w:rPr>
            </w:pPr>
            <w:r w:rsidRPr="00E97273">
              <w:rPr>
                <w:b/>
                <w:lang w:eastAsia="en-US"/>
              </w:rPr>
              <w:t>Why are these needed?</w:t>
            </w:r>
          </w:p>
        </w:tc>
        <w:tc>
          <w:tcPr>
            <w:tcW w:w="2217" w:type="dxa"/>
          </w:tcPr>
          <w:p w14:paraId="098B37BE" w14:textId="77777777" w:rsidR="005D4884" w:rsidRPr="00E97273" w:rsidRDefault="005D4884" w:rsidP="00E97273">
            <w:pPr>
              <w:spacing w:before="60"/>
              <w:jc w:val="center"/>
              <w:rPr>
                <w:b/>
                <w:lang w:eastAsia="en-US"/>
              </w:rPr>
            </w:pPr>
            <w:r w:rsidRPr="00E97273">
              <w:rPr>
                <w:b/>
                <w:lang w:eastAsia="en-US"/>
              </w:rPr>
              <w:t>How is it normally acquired?</w:t>
            </w:r>
          </w:p>
        </w:tc>
      </w:tr>
      <w:tr w:rsidR="00E97273" w14:paraId="2CA489DA" w14:textId="77777777">
        <w:trPr>
          <w:trHeight w:val="1337"/>
        </w:trPr>
        <w:tc>
          <w:tcPr>
            <w:tcW w:w="2093" w:type="dxa"/>
          </w:tcPr>
          <w:p w14:paraId="65EA9B22" w14:textId="77777777" w:rsidR="00E97273" w:rsidRPr="00A35C37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/>
                <w:bCs/>
              </w:rPr>
            </w:pPr>
            <w:r w:rsidRPr="00A35C37">
              <w:rPr>
                <w:b/>
                <w:bCs/>
              </w:rPr>
              <w:t>Specialist</w:t>
            </w:r>
          </w:p>
          <w:p w14:paraId="744E5AD0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bCs/>
              </w:rPr>
            </w:pPr>
          </w:p>
          <w:p w14:paraId="7CFEDA3D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bCs/>
              </w:rPr>
            </w:pPr>
          </w:p>
          <w:p w14:paraId="58075FF4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bCs/>
              </w:rPr>
            </w:pPr>
          </w:p>
          <w:p w14:paraId="2DF8EEFB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bCs/>
              </w:rPr>
            </w:pPr>
          </w:p>
        </w:tc>
        <w:tc>
          <w:tcPr>
            <w:tcW w:w="3038" w:type="dxa"/>
          </w:tcPr>
          <w:p w14:paraId="41F4D6C5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>
              <w:rPr>
                <w:bCs/>
              </w:rPr>
              <w:t>Approaches to pupil behavioural management.</w:t>
            </w:r>
          </w:p>
        </w:tc>
        <w:tc>
          <w:tcPr>
            <w:tcW w:w="2915" w:type="dxa"/>
          </w:tcPr>
          <w:p w14:paraId="68E01742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0E0A01">
              <w:rPr>
                <w:bCs/>
              </w:rPr>
              <w:t xml:space="preserve">To </w:t>
            </w:r>
            <w:r>
              <w:rPr>
                <w:bCs/>
              </w:rPr>
              <w:t xml:space="preserve">manage pupils’ behaviour and thereby ensure their safety and well being during </w:t>
            </w:r>
            <w:smartTag w:uri="urn:schemas-microsoft-com:office:smarttags" w:element="time">
              <w:smartTagPr>
                <w:attr w:name="Hour" w:val="12"/>
                <w:attr w:name="Minute" w:val="0"/>
              </w:smartTagPr>
              <w:r>
                <w:rPr>
                  <w:bCs/>
                </w:rPr>
                <w:t>midday</w:t>
              </w:r>
            </w:smartTag>
            <w:r>
              <w:rPr>
                <w:bCs/>
              </w:rPr>
              <w:t xml:space="preserve"> lunch periods.</w:t>
            </w:r>
          </w:p>
        </w:tc>
        <w:tc>
          <w:tcPr>
            <w:tcW w:w="2217" w:type="dxa"/>
          </w:tcPr>
          <w:p w14:paraId="77E93B0E" w14:textId="77777777" w:rsidR="00E97273" w:rsidRDefault="00E97273" w:rsidP="00622C46">
            <w:pPr>
              <w:pStyle w:val="Heading7"/>
              <w:tabs>
                <w:tab w:val="clear" w:pos="6096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>
              <w:rPr>
                <w:bCs/>
              </w:rPr>
              <w:t>Previous experience</w:t>
            </w:r>
          </w:p>
          <w:p w14:paraId="498B807F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bCs/>
              </w:rPr>
            </w:pPr>
          </w:p>
          <w:p w14:paraId="07CD5E15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bCs/>
              </w:rPr>
            </w:pPr>
          </w:p>
          <w:p w14:paraId="6C9F0C37" w14:textId="77777777" w:rsidR="00E97273" w:rsidRPr="00A35C37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bCs/>
                <w:color w:val="FF0000"/>
              </w:rPr>
            </w:pPr>
          </w:p>
        </w:tc>
      </w:tr>
      <w:tr w:rsidR="00E97273" w14:paraId="3A98521D" w14:textId="77777777">
        <w:trPr>
          <w:trHeight w:val="908"/>
        </w:trPr>
        <w:tc>
          <w:tcPr>
            <w:tcW w:w="2093" w:type="dxa"/>
          </w:tcPr>
          <w:p w14:paraId="3F492B04" w14:textId="77777777" w:rsidR="00E97273" w:rsidRPr="0047156C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/>
                <w:bCs/>
              </w:rPr>
            </w:pPr>
            <w:r w:rsidRPr="0047156C">
              <w:rPr>
                <w:b/>
                <w:bCs/>
              </w:rPr>
              <w:t xml:space="preserve">School </w:t>
            </w:r>
            <w:r>
              <w:rPr>
                <w:b/>
                <w:bCs/>
              </w:rPr>
              <w:t>P</w:t>
            </w:r>
            <w:r w:rsidRPr="0047156C">
              <w:rPr>
                <w:b/>
                <w:bCs/>
              </w:rPr>
              <w:t xml:space="preserve">olicies and </w:t>
            </w:r>
            <w:r>
              <w:rPr>
                <w:b/>
                <w:bCs/>
              </w:rPr>
              <w:t>P</w:t>
            </w:r>
            <w:r w:rsidRPr="0047156C">
              <w:rPr>
                <w:b/>
                <w:bCs/>
              </w:rPr>
              <w:t xml:space="preserve">rocedures </w:t>
            </w:r>
          </w:p>
          <w:p w14:paraId="7504027B" w14:textId="77777777" w:rsidR="00E97273" w:rsidRPr="0047156C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/>
                <w:bCs/>
              </w:rPr>
            </w:pPr>
          </w:p>
        </w:tc>
        <w:tc>
          <w:tcPr>
            <w:tcW w:w="3038" w:type="dxa"/>
          </w:tcPr>
          <w:p w14:paraId="35E01435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>
              <w:rPr>
                <w:bCs/>
              </w:rPr>
              <w:t>All school policies which impact on pupils</w:t>
            </w:r>
          </w:p>
        </w:tc>
        <w:tc>
          <w:tcPr>
            <w:tcW w:w="2915" w:type="dxa"/>
          </w:tcPr>
          <w:p w14:paraId="707401E7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>
              <w:rPr>
                <w:bCs/>
              </w:rPr>
              <w:t>To ensure compliance within the school</w:t>
            </w:r>
          </w:p>
        </w:tc>
        <w:tc>
          <w:tcPr>
            <w:tcW w:w="2217" w:type="dxa"/>
          </w:tcPr>
          <w:p w14:paraId="2D79F427" w14:textId="77777777" w:rsidR="00E97273" w:rsidRPr="007709B9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7709B9">
              <w:rPr>
                <w:bCs/>
              </w:rPr>
              <w:t>On-the-job experience and training</w:t>
            </w:r>
          </w:p>
        </w:tc>
      </w:tr>
      <w:tr w:rsidR="00E97273" w14:paraId="3D552970" w14:textId="77777777">
        <w:tc>
          <w:tcPr>
            <w:tcW w:w="2093" w:type="dxa"/>
          </w:tcPr>
          <w:p w14:paraId="0092E321" w14:textId="77777777" w:rsidR="00E97273" w:rsidRPr="0047156C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/>
                <w:bCs/>
              </w:rPr>
            </w:pPr>
            <w:r w:rsidRPr="0047156C">
              <w:rPr>
                <w:b/>
                <w:bCs/>
              </w:rPr>
              <w:t>Legislation</w:t>
            </w:r>
          </w:p>
          <w:p w14:paraId="1E200C22" w14:textId="77777777" w:rsidR="00E97273" w:rsidRPr="0047156C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/>
                <w:bCs/>
              </w:rPr>
            </w:pPr>
          </w:p>
          <w:p w14:paraId="4E7E2F19" w14:textId="77777777" w:rsidR="00E97273" w:rsidRPr="0047156C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/>
                <w:bCs/>
              </w:rPr>
            </w:pPr>
          </w:p>
          <w:p w14:paraId="59E1A0A5" w14:textId="77777777" w:rsidR="00E97273" w:rsidRPr="0047156C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/>
                <w:bCs/>
              </w:rPr>
            </w:pPr>
          </w:p>
        </w:tc>
        <w:tc>
          <w:tcPr>
            <w:tcW w:w="3038" w:type="dxa"/>
          </w:tcPr>
          <w:p w14:paraId="3FDCB1E8" w14:textId="77777777" w:rsidR="00E97273" w:rsidRPr="0047156C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47156C">
              <w:rPr>
                <w:bCs/>
              </w:rPr>
              <w:t xml:space="preserve">Child protection and </w:t>
            </w:r>
            <w:r>
              <w:rPr>
                <w:bCs/>
              </w:rPr>
              <w:t>H</w:t>
            </w:r>
            <w:r w:rsidRPr="0047156C">
              <w:rPr>
                <w:bCs/>
              </w:rPr>
              <w:t xml:space="preserve">ealth and </w:t>
            </w:r>
            <w:r>
              <w:rPr>
                <w:bCs/>
              </w:rPr>
              <w:t>S</w:t>
            </w:r>
            <w:r w:rsidRPr="0047156C">
              <w:rPr>
                <w:bCs/>
              </w:rPr>
              <w:t>afety</w:t>
            </w:r>
          </w:p>
        </w:tc>
        <w:tc>
          <w:tcPr>
            <w:tcW w:w="2915" w:type="dxa"/>
          </w:tcPr>
          <w:p w14:paraId="10A1F490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>
              <w:rPr>
                <w:bCs/>
              </w:rPr>
              <w:t>To recognise child protection issues arising and potential safety hazards</w:t>
            </w:r>
            <w:bookmarkStart w:id="75" w:name="_VV383M"/>
            <w:r>
              <w:rPr>
                <w:bCs/>
              </w:rPr>
              <w:t>,</w:t>
            </w:r>
            <w:bookmarkEnd w:id="75"/>
            <w:r>
              <w:rPr>
                <w:bCs/>
              </w:rPr>
              <w:t xml:space="preserve"> </w:t>
            </w:r>
            <w:bookmarkStart w:id="76" w:name="_VV384"/>
            <w:r>
              <w:rPr>
                <w:bCs/>
              </w:rPr>
              <w:t>and</w:t>
            </w:r>
            <w:bookmarkEnd w:id="76"/>
            <w:r>
              <w:rPr>
                <w:bCs/>
              </w:rPr>
              <w:t xml:space="preserve"> </w:t>
            </w:r>
            <w:bookmarkStart w:id="77" w:name="_VV385"/>
            <w:r>
              <w:rPr>
                <w:bCs/>
              </w:rPr>
              <w:t>to</w:t>
            </w:r>
            <w:bookmarkEnd w:id="77"/>
            <w:r>
              <w:rPr>
                <w:bCs/>
              </w:rPr>
              <w:t xml:space="preserve"> </w:t>
            </w:r>
            <w:bookmarkStart w:id="78" w:name="_VV386"/>
            <w:r>
              <w:rPr>
                <w:bCs/>
              </w:rPr>
              <w:t>carry</w:t>
            </w:r>
            <w:bookmarkEnd w:id="78"/>
            <w:r>
              <w:rPr>
                <w:bCs/>
              </w:rPr>
              <w:t xml:space="preserve"> </w:t>
            </w:r>
            <w:bookmarkStart w:id="79" w:name="_VV387"/>
            <w:r>
              <w:rPr>
                <w:bCs/>
              </w:rPr>
              <w:t>out</w:t>
            </w:r>
            <w:bookmarkEnd w:id="79"/>
            <w:r>
              <w:rPr>
                <w:bCs/>
              </w:rPr>
              <w:t xml:space="preserve"> </w:t>
            </w:r>
            <w:bookmarkStart w:id="80" w:name="_VV388"/>
            <w:r w:rsidRPr="007709B9">
              <w:rPr>
                <w:bCs/>
              </w:rPr>
              <w:t>basic r</w:t>
            </w:r>
            <w:r>
              <w:rPr>
                <w:bCs/>
              </w:rPr>
              <w:t>isk</w:t>
            </w:r>
            <w:bookmarkEnd w:id="80"/>
            <w:r>
              <w:rPr>
                <w:bCs/>
              </w:rPr>
              <w:t xml:space="preserve"> </w:t>
            </w:r>
            <w:bookmarkStart w:id="81" w:name="_VV389"/>
            <w:r>
              <w:rPr>
                <w:bCs/>
              </w:rPr>
              <w:t>assessments</w:t>
            </w:r>
            <w:bookmarkEnd w:id="81"/>
          </w:p>
        </w:tc>
        <w:tc>
          <w:tcPr>
            <w:tcW w:w="2217" w:type="dxa"/>
          </w:tcPr>
          <w:p w14:paraId="303005A4" w14:textId="77777777" w:rsidR="00E97273" w:rsidRPr="007709B9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7709B9">
              <w:rPr>
                <w:bCs/>
              </w:rPr>
              <w:t>On-the-job experience and training</w:t>
            </w:r>
          </w:p>
        </w:tc>
      </w:tr>
    </w:tbl>
    <w:p w14:paraId="072384C2" w14:textId="77777777" w:rsidR="00E97273" w:rsidRDefault="00E97273">
      <w:bookmarkStart w:id="82" w:name="_VV38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038"/>
        <w:gridCol w:w="2915"/>
        <w:gridCol w:w="2217"/>
      </w:tblGrid>
      <w:tr w:rsidR="00E97273" w14:paraId="7EC4C550" w14:textId="77777777">
        <w:tc>
          <w:tcPr>
            <w:tcW w:w="2093" w:type="dxa"/>
          </w:tcPr>
          <w:p w14:paraId="78A8BC7F" w14:textId="77777777" w:rsidR="00E97273" w:rsidRPr="0047156C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/>
                <w:bCs/>
              </w:rPr>
            </w:pPr>
            <w:r w:rsidRPr="0047156C">
              <w:rPr>
                <w:b/>
                <w:bCs/>
              </w:rPr>
              <w:t>School</w:t>
            </w:r>
            <w:bookmarkEnd w:id="82"/>
            <w:r w:rsidRPr="0047156C">
              <w:rPr>
                <w:b/>
                <w:bCs/>
              </w:rPr>
              <w:t xml:space="preserve"> </w:t>
            </w:r>
            <w:bookmarkStart w:id="83" w:name="_VV382"/>
            <w:r>
              <w:rPr>
                <w:b/>
                <w:bCs/>
              </w:rPr>
              <w:t>E</w:t>
            </w:r>
            <w:r w:rsidRPr="0047156C">
              <w:rPr>
                <w:b/>
                <w:bCs/>
              </w:rPr>
              <w:t>quipment</w:t>
            </w:r>
            <w:bookmarkEnd w:id="83"/>
          </w:p>
        </w:tc>
        <w:tc>
          <w:tcPr>
            <w:tcW w:w="3038" w:type="dxa"/>
          </w:tcPr>
          <w:p w14:paraId="7C5452E9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>
              <w:rPr>
                <w:bCs/>
              </w:rPr>
              <w:t>Safe usage and operation</w:t>
            </w:r>
          </w:p>
        </w:tc>
        <w:tc>
          <w:tcPr>
            <w:tcW w:w="2915" w:type="dxa"/>
          </w:tcPr>
          <w:p w14:paraId="49FDC1BC" w14:textId="77777777" w:rsidR="00E97273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47156C">
              <w:rPr>
                <w:bCs/>
              </w:rPr>
              <w:t xml:space="preserve">To carry out visual checks </w:t>
            </w:r>
            <w:bookmarkStart w:id="84" w:name="_VV390"/>
            <w:r w:rsidRPr="0047156C">
              <w:rPr>
                <w:bCs/>
              </w:rPr>
              <w:t>and</w:t>
            </w:r>
            <w:bookmarkEnd w:id="84"/>
            <w:r w:rsidRPr="0047156C">
              <w:rPr>
                <w:bCs/>
              </w:rPr>
              <w:t xml:space="preserve"> </w:t>
            </w:r>
            <w:bookmarkStart w:id="85" w:name="_VV393"/>
            <w:r w:rsidRPr="0047156C">
              <w:rPr>
                <w:bCs/>
              </w:rPr>
              <w:t>risk</w:t>
            </w:r>
            <w:bookmarkEnd w:id="85"/>
            <w:r w:rsidRPr="0047156C">
              <w:rPr>
                <w:bCs/>
              </w:rPr>
              <w:t xml:space="preserve"> </w:t>
            </w:r>
            <w:bookmarkStart w:id="86" w:name="_VV394"/>
            <w:r w:rsidRPr="0047156C">
              <w:rPr>
                <w:bCs/>
              </w:rPr>
              <w:t>assessment</w:t>
            </w:r>
            <w:bookmarkEnd w:id="86"/>
            <w:r w:rsidRPr="0047156C">
              <w:rPr>
                <w:bCs/>
              </w:rPr>
              <w:t xml:space="preserve"> </w:t>
            </w:r>
            <w:bookmarkStart w:id="87" w:name="_VV395"/>
            <w:r w:rsidRPr="0047156C">
              <w:rPr>
                <w:bCs/>
              </w:rPr>
              <w:t>of</w:t>
            </w:r>
            <w:bookmarkEnd w:id="87"/>
            <w:r w:rsidRPr="0047156C">
              <w:rPr>
                <w:bCs/>
              </w:rPr>
              <w:t xml:space="preserve"> school equipment and to report faults for rectification.</w:t>
            </w:r>
          </w:p>
        </w:tc>
        <w:tc>
          <w:tcPr>
            <w:tcW w:w="2217" w:type="dxa"/>
          </w:tcPr>
          <w:p w14:paraId="26FE2456" w14:textId="77777777" w:rsidR="00E97273" w:rsidRPr="007709B9" w:rsidRDefault="00E97273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7709B9">
              <w:rPr>
                <w:bCs/>
              </w:rPr>
              <w:t>On-the-job experience and training</w:t>
            </w:r>
          </w:p>
        </w:tc>
      </w:tr>
    </w:tbl>
    <w:p w14:paraId="5DD2989A" w14:textId="77777777" w:rsidR="00E97273" w:rsidRPr="00E26CE4" w:rsidRDefault="00E97273" w:rsidP="00E97273">
      <w:pPr>
        <w:spacing w:before="120"/>
        <w:jc w:val="both"/>
        <w:rPr>
          <w:b/>
        </w:rPr>
      </w:pPr>
      <w:r w:rsidRPr="00E26CE4">
        <w:rPr>
          <w:b/>
        </w:rPr>
        <w:t xml:space="preserve">How long would it take for a </w:t>
      </w:r>
      <w:r>
        <w:rPr>
          <w:b/>
        </w:rPr>
        <w:t>Job Holder</w:t>
      </w:r>
      <w:r w:rsidRPr="00E26CE4">
        <w:rPr>
          <w:b/>
        </w:rPr>
        <w:t xml:space="preserve"> to become fully operational?</w:t>
      </w:r>
    </w:p>
    <w:p w14:paraId="7335469A" w14:textId="77777777" w:rsidR="00E97273" w:rsidRDefault="00E97273" w:rsidP="00E97273">
      <w:pPr>
        <w:pStyle w:val="BodyText2"/>
        <w:tabs>
          <w:tab w:val="clear" w:pos="6096"/>
        </w:tabs>
      </w:pPr>
      <w:r>
        <w:t>Given that basic qualifications</w:t>
      </w:r>
      <w:r w:rsidRPr="00124F4C">
        <w:t>/experience</w:t>
      </w:r>
      <w:r>
        <w:t xml:space="preserve"> are met in full</w:t>
      </w:r>
      <w:r w:rsidR="00A0072B">
        <w:t xml:space="preserve">, it would take the Job </w:t>
      </w:r>
      <w:r w:rsidR="00A0072B" w:rsidRPr="00343397">
        <w:t>Holder 1</w:t>
      </w:r>
      <w:r w:rsidRPr="00343397">
        <w:t xml:space="preserve"> </w:t>
      </w:r>
      <w:bookmarkStart w:id="88" w:name="_VV397"/>
      <w:r w:rsidRPr="00343397">
        <w:t>week</w:t>
      </w:r>
      <w:bookmarkEnd w:id="88"/>
      <w:r>
        <w:t xml:space="preserve"> </w:t>
      </w:r>
      <w:bookmarkStart w:id="89" w:name="_VV398"/>
      <w:r>
        <w:t>to</w:t>
      </w:r>
      <w:bookmarkEnd w:id="89"/>
      <w:r>
        <w:t xml:space="preserve"> </w:t>
      </w:r>
      <w:bookmarkStart w:id="90" w:name="_VV399"/>
      <w:r>
        <w:t>become</w:t>
      </w:r>
      <w:bookmarkEnd w:id="90"/>
      <w:r>
        <w:t xml:space="preserve"> </w:t>
      </w:r>
      <w:bookmarkStart w:id="91" w:name="_VV400"/>
      <w:r>
        <w:t>conversant</w:t>
      </w:r>
      <w:bookmarkEnd w:id="91"/>
      <w:r>
        <w:t xml:space="preserve"> </w:t>
      </w:r>
      <w:bookmarkStart w:id="92" w:name="_VV401"/>
      <w:r>
        <w:t>with</w:t>
      </w:r>
      <w:bookmarkEnd w:id="92"/>
      <w:r>
        <w:t xml:space="preserve"> </w:t>
      </w:r>
      <w:bookmarkStart w:id="93" w:name="_VV404"/>
      <w:r>
        <w:t>lunchtime</w:t>
      </w:r>
      <w:bookmarkEnd w:id="93"/>
      <w:r>
        <w:t xml:space="preserve"> </w:t>
      </w:r>
      <w:bookmarkStart w:id="94" w:name="_VV405"/>
      <w:r>
        <w:t>routines</w:t>
      </w:r>
      <w:bookmarkEnd w:id="94"/>
      <w:r>
        <w:t xml:space="preserve"> </w:t>
      </w:r>
      <w:bookmarkStart w:id="95" w:name="_VV406"/>
      <w:r>
        <w:t>and</w:t>
      </w:r>
      <w:bookmarkEnd w:id="95"/>
      <w:r>
        <w:t xml:space="preserve"> </w:t>
      </w:r>
      <w:bookmarkStart w:id="96" w:name="_VV407"/>
      <w:r>
        <w:t>arrangements</w:t>
      </w:r>
      <w:bookmarkEnd w:id="96"/>
      <w:r>
        <w:t xml:space="preserve"> and </w:t>
      </w:r>
      <w:bookmarkStart w:id="97" w:name="_VV413"/>
      <w:r>
        <w:t>a</w:t>
      </w:r>
      <w:bookmarkEnd w:id="97"/>
      <w:r>
        <w:t xml:space="preserve"> </w:t>
      </w:r>
      <w:bookmarkStart w:id="98" w:name="_VV414"/>
      <w:r>
        <w:t>further</w:t>
      </w:r>
      <w:bookmarkEnd w:id="98"/>
      <w:r>
        <w:t xml:space="preserve"> </w:t>
      </w:r>
      <w:bookmarkStart w:id="99" w:name="_VV416M"/>
      <w:r>
        <w:t>three</w:t>
      </w:r>
      <w:bookmarkEnd w:id="99"/>
      <w:r>
        <w:t xml:space="preserve"> </w:t>
      </w:r>
      <w:bookmarkStart w:id="100" w:name="_VV417"/>
      <w:r>
        <w:t>months</w:t>
      </w:r>
      <w:bookmarkEnd w:id="100"/>
      <w:r>
        <w:t xml:space="preserve"> to develop effective working relationships with pupils.</w:t>
      </w:r>
    </w:p>
    <w:p w14:paraId="5DE2690C" w14:textId="77777777" w:rsidR="005D4884" w:rsidRDefault="005D4884"/>
    <w:p w14:paraId="51E4C8CD" w14:textId="77777777" w:rsidR="0026323A" w:rsidRDefault="0026323A"/>
    <w:p w14:paraId="50F83956" w14:textId="77777777" w:rsidR="0026323A" w:rsidRDefault="0026323A"/>
    <w:p w14:paraId="5DBC826A" w14:textId="77777777" w:rsidR="005D4884" w:rsidRPr="00E17483" w:rsidRDefault="005D4884" w:rsidP="00C74A48">
      <w:pPr>
        <w:numPr>
          <w:ilvl w:val="0"/>
          <w:numId w:val="23"/>
        </w:numPr>
        <w:spacing w:before="120" w:after="120" w:line="240" w:lineRule="atLeast"/>
        <w:ind w:left="568" w:hanging="568"/>
        <w:rPr>
          <w:b/>
          <w:szCs w:val="20"/>
        </w:rPr>
      </w:pPr>
      <w:r w:rsidRPr="00E17483">
        <w:rPr>
          <w:b/>
          <w:szCs w:val="20"/>
        </w:rPr>
        <w:t>MENTAL SKILLS</w:t>
      </w:r>
    </w:p>
    <w:p w14:paraId="23E4051C" w14:textId="77777777" w:rsidR="005D4884" w:rsidRPr="00C17FF9" w:rsidRDefault="005D4884" w:rsidP="00C17FF9">
      <w:pPr>
        <w:numPr>
          <w:ilvl w:val="0"/>
          <w:numId w:val="17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jc w:val="both"/>
        <w:rPr>
          <w:rFonts w:cs="Arial"/>
          <w:b/>
          <w:snapToGrid/>
        </w:rPr>
      </w:pPr>
      <w:r w:rsidRPr="00C17FF9">
        <w:rPr>
          <w:rFonts w:cs="Arial"/>
          <w:b/>
          <w:snapToGrid/>
        </w:rPr>
        <w:t xml:space="preserve">What sort of situations/problems does the </w:t>
      </w:r>
      <w:r w:rsidR="008339CE">
        <w:rPr>
          <w:rFonts w:cs="Arial"/>
          <w:b/>
          <w:snapToGrid/>
        </w:rPr>
        <w:t>Job Holder</w:t>
      </w:r>
      <w:r w:rsidRPr="00C17FF9">
        <w:rPr>
          <w:rFonts w:cs="Arial"/>
          <w:b/>
          <w:snapToGrid/>
        </w:rPr>
        <w:t xml:space="preserve"> typically have to deal with? Give two examples </w:t>
      </w:r>
      <w:r w:rsidR="00C17FF9" w:rsidRPr="00C17FF9">
        <w:rPr>
          <w:rFonts w:cs="Arial"/>
          <w:b/>
          <w:snapToGrid/>
        </w:rPr>
        <w:t xml:space="preserve">of </w:t>
      </w:r>
      <w:r w:rsidR="00C17FF9" w:rsidRPr="00C17FF9">
        <w:rPr>
          <w:rFonts w:cs="Arial"/>
          <w:b/>
          <w:snapToGrid/>
          <w:u w:val="single"/>
        </w:rPr>
        <w:t>typical</w:t>
      </w:r>
      <w:r w:rsidRPr="00C17FF9">
        <w:rPr>
          <w:rFonts w:cs="Arial"/>
          <w:b/>
          <w:snapToGrid/>
        </w:rPr>
        <w:t xml:space="preserve"> problems solved on a regular basis. </w:t>
      </w:r>
    </w:p>
    <w:p w14:paraId="7DA4CC86" w14:textId="77777777" w:rsidR="00C17FF9" w:rsidRDefault="00C17FF9" w:rsidP="00C17FF9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after="60" w:line="240" w:lineRule="atLeast"/>
        <w:ind w:left="357"/>
        <w:jc w:val="both"/>
        <w:rPr>
          <w:b/>
        </w:rPr>
      </w:pPr>
      <w:r>
        <w:rPr>
          <w:b/>
        </w:rPr>
        <w:t xml:space="preserve">Example </w:t>
      </w:r>
    </w:p>
    <w:p w14:paraId="36472A37" w14:textId="77777777" w:rsidR="00C17FF9" w:rsidRDefault="00C17FF9" w:rsidP="00C17FF9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ind w:left="357"/>
        <w:jc w:val="both"/>
        <w:rPr>
          <w:b/>
        </w:rPr>
      </w:pPr>
      <w:r>
        <w:rPr>
          <w:bCs/>
        </w:rPr>
        <w:t xml:space="preserve">Resolving pupil behavioural issues during the </w:t>
      </w:r>
      <w:bookmarkStart w:id="101" w:name="_VV758"/>
      <w:smartTag w:uri="urn:schemas-microsoft-com:office:smarttags" w:element="time">
        <w:smartTagPr>
          <w:attr w:name="Hour" w:val="12"/>
          <w:attr w:name="Minute" w:val="0"/>
        </w:smartTagPr>
        <w:r>
          <w:rPr>
            <w:bCs/>
          </w:rPr>
          <w:t>midday</w:t>
        </w:r>
      </w:smartTag>
      <w:r>
        <w:rPr>
          <w:bCs/>
        </w:rPr>
        <w:t xml:space="preserve"> lunch</w:t>
      </w:r>
      <w:bookmarkEnd w:id="101"/>
      <w:r>
        <w:rPr>
          <w:bCs/>
        </w:rPr>
        <w:t xml:space="preserve"> period; assessing the potential for physical or emotional harm to the pupils </w:t>
      </w:r>
      <w:proofErr w:type="gramStart"/>
      <w:r>
        <w:rPr>
          <w:bCs/>
        </w:rPr>
        <w:t>concerned, and</w:t>
      </w:r>
      <w:proofErr w:type="gramEnd"/>
      <w:r>
        <w:rPr>
          <w:bCs/>
        </w:rPr>
        <w:t xml:space="preserve"> intervening as necessary and appropriate. </w:t>
      </w:r>
    </w:p>
    <w:p w14:paraId="632B4B6E" w14:textId="77777777" w:rsidR="00C17FF9" w:rsidRDefault="00C17FF9" w:rsidP="00C17FF9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after="60" w:line="240" w:lineRule="atLeast"/>
        <w:ind w:left="357"/>
        <w:jc w:val="both"/>
        <w:rPr>
          <w:b/>
        </w:rPr>
      </w:pPr>
      <w:r>
        <w:rPr>
          <w:b/>
        </w:rPr>
        <w:t xml:space="preserve">Example  </w:t>
      </w:r>
    </w:p>
    <w:p w14:paraId="0EF9B7CB" w14:textId="77777777" w:rsidR="005D4884" w:rsidRDefault="00C17FF9" w:rsidP="00C17FF9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ind w:left="357"/>
        <w:jc w:val="both"/>
        <w:rPr>
          <w:bCs/>
        </w:rPr>
      </w:pPr>
      <w:bookmarkStart w:id="102" w:name="_VV518"/>
      <w:r>
        <w:rPr>
          <w:bCs/>
        </w:rPr>
        <w:t>C</w:t>
      </w:r>
      <w:r w:rsidR="005D4884">
        <w:rPr>
          <w:bCs/>
        </w:rPr>
        <w:t>heck</w:t>
      </w:r>
      <w:bookmarkEnd w:id="102"/>
      <w:r>
        <w:rPr>
          <w:bCs/>
        </w:rPr>
        <w:t>ing</w:t>
      </w:r>
      <w:r w:rsidR="005D4884">
        <w:rPr>
          <w:bCs/>
        </w:rPr>
        <w:t xml:space="preserve"> </w:t>
      </w:r>
      <w:bookmarkStart w:id="103" w:name="_VV519"/>
      <w:r w:rsidR="005D4884">
        <w:rPr>
          <w:bCs/>
        </w:rPr>
        <w:t>for</w:t>
      </w:r>
      <w:bookmarkEnd w:id="103"/>
      <w:r w:rsidR="005D4884">
        <w:rPr>
          <w:bCs/>
        </w:rPr>
        <w:t xml:space="preserve"> </w:t>
      </w:r>
      <w:bookmarkStart w:id="104" w:name="_VV521M"/>
      <w:r w:rsidR="005D4884">
        <w:rPr>
          <w:bCs/>
        </w:rPr>
        <w:t>and</w:t>
      </w:r>
      <w:bookmarkEnd w:id="104"/>
      <w:r w:rsidR="005D4884">
        <w:rPr>
          <w:bCs/>
        </w:rPr>
        <w:t xml:space="preserve"> </w:t>
      </w:r>
      <w:bookmarkStart w:id="105" w:name="_VV522"/>
      <w:r w:rsidR="005D4884">
        <w:rPr>
          <w:bCs/>
        </w:rPr>
        <w:t>locat</w:t>
      </w:r>
      <w:bookmarkEnd w:id="105"/>
      <w:r>
        <w:rPr>
          <w:bCs/>
        </w:rPr>
        <w:t>ing</w:t>
      </w:r>
      <w:r w:rsidR="005D4884">
        <w:rPr>
          <w:bCs/>
        </w:rPr>
        <w:t xml:space="preserve"> </w:t>
      </w:r>
      <w:bookmarkStart w:id="106" w:name="_VV523"/>
      <w:r w:rsidR="005D4884">
        <w:rPr>
          <w:bCs/>
        </w:rPr>
        <w:t>pupils</w:t>
      </w:r>
      <w:bookmarkEnd w:id="106"/>
      <w:r w:rsidR="005D4884">
        <w:rPr>
          <w:bCs/>
        </w:rPr>
        <w:t xml:space="preserve"> </w:t>
      </w:r>
      <w:bookmarkStart w:id="107" w:name="_VV524"/>
      <w:r>
        <w:rPr>
          <w:bCs/>
        </w:rPr>
        <w:t xml:space="preserve">who have </w:t>
      </w:r>
      <w:r w:rsidR="005D4884">
        <w:rPr>
          <w:bCs/>
        </w:rPr>
        <w:t>fail</w:t>
      </w:r>
      <w:bookmarkEnd w:id="107"/>
      <w:r>
        <w:rPr>
          <w:bCs/>
        </w:rPr>
        <w:t>ed</w:t>
      </w:r>
      <w:r w:rsidR="005D4884">
        <w:rPr>
          <w:bCs/>
        </w:rPr>
        <w:t xml:space="preserve"> </w:t>
      </w:r>
      <w:bookmarkStart w:id="108" w:name="_VV525"/>
      <w:r w:rsidR="005D4884">
        <w:rPr>
          <w:bCs/>
        </w:rPr>
        <w:t>to</w:t>
      </w:r>
      <w:bookmarkEnd w:id="108"/>
      <w:r w:rsidR="005D4884">
        <w:rPr>
          <w:bCs/>
        </w:rPr>
        <w:t xml:space="preserve"> </w:t>
      </w:r>
      <w:bookmarkStart w:id="109" w:name="_VV526"/>
      <w:r w:rsidR="005D4884">
        <w:rPr>
          <w:bCs/>
        </w:rPr>
        <w:t>turn</w:t>
      </w:r>
      <w:bookmarkEnd w:id="109"/>
      <w:r w:rsidR="005D4884">
        <w:rPr>
          <w:bCs/>
        </w:rPr>
        <w:t xml:space="preserve"> </w:t>
      </w:r>
      <w:bookmarkStart w:id="110" w:name="_VV527"/>
      <w:r w:rsidR="005D4884">
        <w:rPr>
          <w:bCs/>
        </w:rPr>
        <w:t>up</w:t>
      </w:r>
      <w:bookmarkEnd w:id="110"/>
      <w:r w:rsidR="005D4884">
        <w:rPr>
          <w:bCs/>
        </w:rPr>
        <w:t xml:space="preserve"> </w:t>
      </w:r>
      <w:bookmarkStart w:id="111" w:name="_VV528"/>
      <w:r w:rsidR="005D4884">
        <w:rPr>
          <w:bCs/>
        </w:rPr>
        <w:t>for</w:t>
      </w:r>
      <w:bookmarkEnd w:id="111"/>
      <w:r w:rsidR="005D4884">
        <w:rPr>
          <w:bCs/>
        </w:rPr>
        <w:t xml:space="preserve"> </w:t>
      </w:r>
      <w:bookmarkStart w:id="112" w:name="_VV529"/>
      <w:r w:rsidR="005D4884">
        <w:rPr>
          <w:bCs/>
        </w:rPr>
        <w:t>lunch</w:t>
      </w:r>
      <w:bookmarkStart w:id="113" w:name="_VV530M"/>
      <w:bookmarkEnd w:id="112"/>
      <w:r>
        <w:rPr>
          <w:bCs/>
        </w:rPr>
        <w:t xml:space="preserve">; </w:t>
      </w:r>
      <w:bookmarkStart w:id="114" w:name="_VV532"/>
      <w:bookmarkEnd w:id="113"/>
      <w:r w:rsidR="005D4884">
        <w:rPr>
          <w:bCs/>
        </w:rPr>
        <w:t>send</w:t>
      </w:r>
      <w:bookmarkEnd w:id="114"/>
      <w:r>
        <w:rPr>
          <w:bCs/>
        </w:rPr>
        <w:t>ing</w:t>
      </w:r>
      <w:r w:rsidR="005D4884">
        <w:rPr>
          <w:bCs/>
        </w:rPr>
        <w:t xml:space="preserve"> </w:t>
      </w:r>
      <w:bookmarkStart w:id="115" w:name="_VV533"/>
      <w:r w:rsidR="005D4884">
        <w:rPr>
          <w:bCs/>
        </w:rPr>
        <w:t>out</w:t>
      </w:r>
      <w:bookmarkEnd w:id="115"/>
      <w:r w:rsidR="005D4884">
        <w:rPr>
          <w:bCs/>
        </w:rPr>
        <w:t xml:space="preserve"> </w:t>
      </w:r>
      <w:bookmarkStart w:id="116" w:name="_VV534"/>
      <w:r w:rsidR="005D4884">
        <w:rPr>
          <w:bCs/>
        </w:rPr>
        <w:t>pupil</w:t>
      </w:r>
      <w:bookmarkEnd w:id="116"/>
      <w:r w:rsidR="005D4884">
        <w:rPr>
          <w:bCs/>
        </w:rPr>
        <w:t xml:space="preserve"> </w:t>
      </w:r>
      <w:bookmarkStart w:id="117" w:name="_VV537"/>
      <w:r w:rsidR="005D4884">
        <w:rPr>
          <w:bCs/>
        </w:rPr>
        <w:t>runners</w:t>
      </w:r>
      <w:bookmarkEnd w:id="117"/>
      <w:r w:rsidR="005D4884">
        <w:rPr>
          <w:bCs/>
        </w:rPr>
        <w:t xml:space="preserve"> </w:t>
      </w:r>
      <w:bookmarkStart w:id="118" w:name="_VV538"/>
      <w:r w:rsidR="005D4884">
        <w:rPr>
          <w:bCs/>
        </w:rPr>
        <w:t>to</w:t>
      </w:r>
      <w:bookmarkEnd w:id="118"/>
      <w:r w:rsidR="005D4884">
        <w:rPr>
          <w:bCs/>
        </w:rPr>
        <w:t xml:space="preserve"> </w:t>
      </w:r>
      <w:bookmarkStart w:id="119" w:name="_VV539"/>
      <w:r w:rsidR="005D4884">
        <w:rPr>
          <w:bCs/>
        </w:rPr>
        <w:t>toilets</w:t>
      </w:r>
      <w:bookmarkStart w:id="120" w:name="_VV540M"/>
      <w:bookmarkEnd w:id="119"/>
      <w:r w:rsidR="005D4884">
        <w:rPr>
          <w:bCs/>
        </w:rPr>
        <w:t>,</w:t>
      </w:r>
      <w:bookmarkEnd w:id="120"/>
      <w:r w:rsidR="005D4884">
        <w:rPr>
          <w:bCs/>
        </w:rPr>
        <w:t xml:space="preserve"> </w:t>
      </w:r>
      <w:bookmarkStart w:id="121" w:name="_VV541"/>
      <w:r w:rsidR="005D4884">
        <w:rPr>
          <w:bCs/>
        </w:rPr>
        <w:t>classrooms</w:t>
      </w:r>
      <w:bookmarkStart w:id="122" w:name="_VV542M"/>
      <w:bookmarkEnd w:id="121"/>
      <w:r w:rsidR="005D4884">
        <w:rPr>
          <w:bCs/>
        </w:rPr>
        <w:t>,</w:t>
      </w:r>
      <w:bookmarkEnd w:id="122"/>
      <w:r w:rsidR="005D4884">
        <w:rPr>
          <w:bCs/>
        </w:rPr>
        <w:t xml:space="preserve"> </w:t>
      </w:r>
      <w:bookmarkStart w:id="123" w:name="_VV543"/>
      <w:r w:rsidR="005D4884">
        <w:rPr>
          <w:bCs/>
        </w:rPr>
        <w:t>school</w:t>
      </w:r>
      <w:bookmarkEnd w:id="123"/>
      <w:r w:rsidR="005D4884">
        <w:rPr>
          <w:bCs/>
        </w:rPr>
        <w:t xml:space="preserve"> </w:t>
      </w:r>
      <w:bookmarkStart w:id="124" w:name="_VV544"/>
      <w:r w:rsidR="005D4884">
        <w:rPr>
          <w:bCs/>
        </w:rPr>
        <w:t>grounds</w:t>
      </w:r>
      <w:bookmarkEnd w:id="124"/>
      <w:r w:rsidR="005D4884">
        <w:rPr>
          <w:bCs/>
        </w:rPr>
        <w:t xml:space="preserve"> </w:t>
      </w:r>
      <w:bookmarkStart w:id="125" w:name="_VV546"/>
      <w:r w:rsidR="005D4884">
        <w:rPr>
          <w:bCs/>
        </w:rPr>
        <w:t>etc</w:t>
      </w:r>
      <w:bookmarkStart w:id="126" w:name="_VV547M"/>
      <w:bookmarkEnd w:id="125"/>
      <w:r w:rsidR="005D4884">
        <w:rPr>
          <w:bCs/>
        </w:rPr>
        <w:t>,</w:t>
      </w:r>
      <w:bookmarkEnd w:id="126"/>
      <w:r w:rsidR="005D4884">
        <w:rPr>
          <w:bCs/>
        </w:rPr>
        <w:t xml:space="preserve"> </w:t>
      </w:r>
      <w:bookmarkStart w:id="127" w:name="_VV548"/>
      <w:r>
        <w:rPr>
          <w:bCs/>
        </w:rPr>
        <w:t xml:space="preserve">and </w:t>
      </w:r>
      <w:bookmarkStart w:id="128" w:name="_VV549"/>
      <w:bookmarkEnd w:id="127"/>
      <w:r w:rsidR="005D4884">
        <w:rPr>
          <w:bCs/>
        </w:rPr>
        <w:t>alert</w:t>
      </w:r>
      <w:bookmarkEnd w:id="128"/>
      <w:r>
        <w:rPr>
          <w:bCs/>
        </w:rPr>
        <w:t>ing</w:t>
      </w:r>
      <w:r w:rsidR="005D4884">
        <w:rPr>
          <w:bCs/>
        </w:rPr>
        <w:t xml:space="preserve"> </w:t>
      </w:r>
      <w:bookmarkStart w:id="129" w:name="_VV550"/>
      <w:r w:rsidR="005D4884">
        <w:rPr>
          <w:bCs/>
        </w:rPr>
        <w:t>and</w:t>
      </w:r>
      <w:bookmarkEnd w:id="129"/>
      <w:r w:rsidR="005D4884">
        <w:rPr>
          <w:bCs/>
        </w:rPr>
        <w:t xml:space="preserve"> </w:t>
      </w:r>
      <w:bookmarkStart w:id="130" w:name="_VV551"/>
      <w:r w:rsidR="005D4884">
        <w:rPr>
          <w:bCs/>
        </w:rPr>
        <w:t>check</w:t>
      </w:r>
      <w:bookmarkEnd w:id="130"/>
      <w:r>
        <w:rPr>
          <w:bCs/>
        </w:rPr>
        <w:t>ing</w:t>
      </w:r>
      <w:r w:rsidR="005D4884">
        <w:rPr>
          <w:bCs/>
        </w:rPr>
        <w:t xml:space="preserve"> </w:t>
      </w:r>
      <w:bookmarkStart w:id="131" w:name="_VV552"/>
      <w:r w:rsidR="005D4884">
        <w:rPr>
          <w:bCs/>
        </w:rPr>
        <w:t>with</w:t>
      </w:r>
      <w:bookmarkEnd w:id="131"/>
      <w:r w:rsidR="005D4884">
        <w:rPr>
          <w:bCs/>
        </w:rPr>
        <w:t xml:space="preserve"> </w:t>
      </w:r>
      <w:bookmarkStart w:id="132" w:name="_VV553"/>
      <w:r w:rsidR="005D4884">
        <w:rPr>
          <w:bCs/>
        </w:rPr>
        <w:t>teaching</w:t>
      </w:r>
      <w:bookmarkEnd w:id="132"/>
      <w:r w:rsidR="005D4884">
        <w:rPr>
          <w:bCs/>
        </w:rPr>
        <w:t xml:space="preserve"> </w:t>
      </w:r>
      <w:bookmarkStart w:id="133" w:name="_VV554"/>
      <w:r w:rsidR="005D4884">
        <w:rPr>
          <w:bCs/>
        </w:rPr>
        <w:t>staff</w:t>
      </w:r>
      <w:bookmarkEnd w:id="133"/>
      <w:r w:rsidR="005D4884">
        <w:rPr>
          <w:bCs/>
        </w:rPr>
        <w:t xml:space="preserve"> </w:t>
      </w:r>
      <w:bookmarkStart w:id="134" w:name="_VV555"/>
      <w:proofErr w:type="gramStart"/>
      <w:r w:rsidR="005D4884">
        <w:rPr>
          <w:bCs/>
        </w:rPr>
        <w:t>in</w:t>
      </w:r>
      <w:bookmarkEnd w:id="134"/>
      <w:r w:rsidR="005D4884">
        <w:rPr>
          <w:bCs/>
        </w:rPr>
        <w:t xml:space="preserve"> </w:t>
      </w:r>
      <w:bookmarkStart w:id="135" w:name="_VV556"/>
      <w:r w:rsidR="005D4884">
        <w:rPr>
          <w:bCs/>
        </w:rPr>
        <w:t>order</w:t>
      </w:r>
      <w:bookmarkEnd w:id="135"/>
      <w:r w:rsidR="005D4884">
        <w:rPr>
          <w:bCs/>
        </w:rPr>
        <w:t xml:space="preserve"> </w:t>
      </w:r>
      <w:bookmarkStart w:id="136" w:name="_VV557"/>
      <w:r w:rsidR="005D4884">
        <w:rPr>
          <w:bCs/>
        </w:rPr>
        <w:t>to</w:t>
      </w:r>
      <w:bookmarkEnd w:id="136"/>
      <w:proofErr w:type="gramEnd"/>
      <w:r w:rsidR="005D4884">
        <w:rPr>
          <w:bCs/>
        </w:rPr>
        <w:t xml:space="preserve"> </w:t>
      </w:r>
      <w:bookmarkStart w:id="137" w:name="_VV558"/>
      <w:r w:rsidR="005D4884">
        <w:rPr>
          <w:bCs/>
        </w:rPr>
        <w:t>establish</w:t>
      </w:r>
      <w:bookmarkEnd w:id="137"/>
      <w:r w:rsidR="005D4884">
        <w:rPr>
          <w:bCs/>
        </w:rPr>
        <w:t xml:space="preserve"> </w:t>
      </w:r>
      <w:bookmarkStart w:id="138" w:name="_VV559"/>
      <w:r w:rsidR="005D4884">
        <w:rPr>
          <w:bCs/>
        </w:rPr>
        <w:t>reasons</w:t>
      </w:r>
      <w:bookmarkEnd w:id="138"/>
      <w:r w:rsidR="005D4884">
        <w:rPr>
          <w:bCs/>
        </w:rPr>
        <w:t xml:space="preserve"> </w:t>
      </w:r>
      <w:bookmarkStart w:id="139" w:name="_VV560"/>
      <w:r w:rsidR="005D4884">
        <w:rPr>
          <w:bCs/>
        </w:rPr>
        <w:t>for</w:t>
      </w:r>
      <w:bookmarkEnd w:id="139"/>
      <w:r w:rsidR="005D4884">
        <w:rPr>
          <w:bCs/>
        </w:rPr>
        <w:t xml:space="preserve"> </w:t>
      </w:r>
      <w:bookmarkStart w:id="140" w:name="_VV561"/>
      <w:r w:rsidR="005D4884">
        <w:rPr>
          <w:bCs/>
        </w:rPr>
        <w:t>their</w:t>
      </w:r>
      <w:bookmarkEnd w:id="140"/>
      <w:r w:rsidR="005D4884">
        <w:rPr>
          <w:bCs/>
        </w:rPr>
        <w:t xml:space="preserve"> </w:t>
      </w:r>
      <w:bookmarkStart w:id="141" w:name="_VV562"/>
      <w:r w:rsidR="005D4884">
        <w:rPr>
          <w:bCs/>
        </w:rPr>
        <w:t>failure</w:t>
      </w:r>
      <w:bookmarkEnd w:id="141"/>
      <w:r w:rsidR="005D4884">
        <w:rPr>
          <w:bCs/>
        </w:rPr>
        <w:t xml:space="preserve"> </w:t>
      </w:r>
      <w:bookmarkStart w:id="142" w:name="_VV563"/>
      <w:r w:rsidR="005D4884">
        <w:rPr>
          <w:bCs/>
        </w:rPr>
        <w:t>to</w:t>
      </w:r>
      <w:bookmarkEnd w:id="142"/>
      <w:r w:rsidR="005D4884">
        <w:rPr>
          <w:bCs/>
        </w:rPr>
        <w:t xml:space="preserve"> </w:t>
      </w:r>
      <w:bookmarkStart w:id="143" w:name="_VV564"/>
      <w:r w:rsidR="005D4884">
        <w:rPr>
          <w:bCs/>
        </w:rPr>
        <w:t>attend</w:t>
      </w:r>
      <w:bookmarkStart w:id="144" w:name="_VV565M"/>
      <w:bookmarkEnd w:id="143"/>
      <w:r w:rsidR="005D4884">
        <w:rPr>
          <w:bCs/>
        </w:rPr>
        <w:t>.</w:t>
      </w:r>
      <w:bookmarkEnd w:id="144"/>
    </w:p>
    <w:p w14:paraId="1D0CB1C0" w14:textId="77777777" w:rsidR="005D4884" w:rsidRPr="008339CE" w:rsidRDefault="005D4884" w:rsidP="008339CE">
      <w:pPr>
        <w:numPr>
          <w:ilvl w:val="0"/>
          <w:numId w:val="17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jc w:val="both"/>
        <w:rPr>
          <w:rFonts w:cs="Arial"/>
          <w:b/>
          <w:snapToGrid/>
        </w:rPr>
      </w:pPr>
      <w:r w:rsidRPr="008339CE">
        <w:rPr>
          <w:rFonts w:cs="Arial"/>
          <w:b/>
          <w:snapToGrid/>
        </w:rPr>
        <w:t xml:space="preserve">Give an example of </w:t>
      </w:r>
      <w:r w:rsidRPr="008339CE">
        <w:rPr>
          <w:rFonts w:cs="Arial"/>
          <w:b/>
          <w:snapToGrid/>
          <w:u w:val="single"/>
        </w:rPr>
        <w:t>the most difficult or demanding</w:t>
      </w:r>
      <w:r w:rsidRPr="008339CE">
        <w:rPr>
          <w:rFonts w:cs="Arial"/>
          <w:b/>
          <w:snapToGrid/>
        </w:rPr>
        <w:t xml:space="preserve"> situation/problem the </w:t>
      </w:r>
      <w:r w:rsidR="008339CE">
        <w:rPr>
          <w:rFonts w:cs="Arial"/>
          <w:b/>
          <w:snapToGrid/>
        </w:rPr>
        <w:t>Job Holder</w:t>
      </w:r>
      <w:r w:rsidRPr="008339CE">
        <w:rPr>
          <w:rFonts w:cs="Arial"/>
          <w:b/>
          <w:snapToGrid/>
        </w:rPr>
        <w:t xml:space="preserve"> </w:t>
      </w:r>
      <w:proofErr w:type="gramStart"/>
      <w:r w:rsidRPr="008339CE">
        <w:rPr>
          <w:rFonts w:cs="Arial"/>
          <w:b/>
          <w:snapToGrid/>
        </w:rPr>
        <w:t>has to</w:t>
      </w:r>
      <w:proofErr w:type="gramEnd"/>
      <w:r w:rsidRPr="008339CE">
        <w:rPr>
          <w:rFonts w:cs="Arial"/>
          <w:b/>
          <w:snapToGrid/>
        </w:rPr>
        <w:t xml:space="preserve"> solve.</w:t>
      </w:r>
    </w:p>
    <w:p w14:paraId="0B0BE5C6" w14:textId="77777777" w:rsidR="008339CE" w:rsidRDefault="008339CE" w:rsidP="008339CE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after="60" w:line="240" w:lineRule="atLeast"/>
        <w:ind w:left="357"/>
        <w:jc w:val="both"/>
        <w:rPr>
          <w:b/>
        </w:rPr>
      </w:pPr>
      <w:r>
        <w:rPr>
          <w:b/>
        </w:rPr>
        <w:lastRenderedPageBreak/>
        <w:t xml:space="preserve">Example:  </w:t>
      </w:r>
    </w:p>
    <w:p w14:paraId="627A9A4B" w14:textId="77777777" w:rsidR="00F87218" w:rsidRDefault="00F87218" w:rsidP="00F8721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ind w:left="357"/>
        <w:jc w:val="both"/>
        <w:rPr>
          <w:bCs/>
        </w:rPr>
      </w:pPr>
      <w:bookmarkStart w:id="145" w:name="_VV286"/>
      <w:r>
        <w:rPr>
          <w:bCs/>
        </w:rPr>
        <w:t>Deal</w:t>
      </w:r>
      <w:bookmarkEnd w:id="145"/>
      <w:r>
        <w:rPr>
          <w:bCs/>
        </w:rPr>
        <w:t>ing with members of the public in the school</w:t>
      </w:r>
      <w:bookmarkStart w:id="146" w:name="_VV306M"/>
      <w:r>
        <w:rPr>
          <w:bCs/>
        </w:rPr>
        <w:t xml:space="preserve">, </w:t>
      </w:r>
      <w:bookmarkStart w:id="147" w:name="_VV308"/>
      <w:bookmarkEnd w:id="146"/>
      <w:r>
        <w:rPr>
          <w:bCs/>
        </w:rPr>
        <w:t>tactfully</w:t>
      </w:r>
      <w:bookmarkEnd w:id="147"/>
      <w:r>
        <w:rPr>
          <w:bCs/>
        </w:rPr>
        <w:t xml:space="preserve"> </w:t>
      </w:r>
      <w:bookmarkStart w:id="148" w:name="_VV309"/>
      <w:r>
        <w:rPr>
          <w:bCs/>
        </w:rPr>
        <w:t>and</w:t>
      </w:r>
      <w:bookmarkEnd w:id="148"/>
      <w:r>
        <w:rPr>
          <w:bCs/>
        </w:rPr>
        <w:t xml:space="preserve"> </w:t>
      </w:r>
      <w:bookmarkStart w:id="149" w:name="_VV310"/>
      <w:r>
        <w:rPr>
          <w:bCs/>
        </w:rPr>
        <w:t>sensitively</w:t>
      </w:r>
      <w:bookmarkEnd w:id="149"/>
      <w:r>
        <w:rPr>
          <w:bCs/>
        </w:rPr>
        <w:t xml:space="preserve"> </w:t>
      </w:r>
      <w:bookmarkStart w:id="150" w:name="_VV311"/>
      <w:r>
        <w:rPr>
          <w:bCs/>
        </w:rPr>
        <w:t>challeng</w:t>
      </w:r>
      <w:bookmarkEnd w:id="150"/>
      <w:r>
        <w:rPr>
          <w:bCs/>
        </w:rPr>
        <w:t xml:space="preserve">ing </w:t>
      </w:r>
      <w:bookmarkStart w:id="151" w:name="_VV313"/>
      <w:r>
        <w:rPr>
          <w:bCs/>
        </w:rPr>
        <w:t>the</w:t>
      </w:r>
      <w:bookmarkEnd w:id="151"/>
      <w:r>
        <w:rPr>
          <w:bCs/>
        </w:rPr>
        <w:t xml:space="preserve"> </w:t>
      </w:r>
      <w:bookmarkStart w:id="152" w:name="_VV314"/>
      <w:r>
        <w:rPr>
          <w:bCs/>
        </w:rPr>
        <w:t>reasons</w:t>
      </w:r>
      <w:bookmarkEnd w:id="152"/>
      <w:r>
        <w:rPr>
          <w:bCs/>
        </w:rPr>
        <w:t xml:space="preserve"> </w:t>
      </w:r>
      <w:bookmarkStart w:id="153" w:name="_VV315"/>
      <w:r>
        <w:rPr>
          <w:bCs/>
        </w:rPr>
        <w:t>for</w:t>
      </w:r>
      <w:bookmarkEnd w:id="153"/>
      <w:r>
        <w:rPr>
          <w:bCs/>
        </w:rPr>
        <w:t xml:space="preserve"> </w:t>
      </w:r>
      <w:bookmarkStart w:id="154" w:name="_VV316"/>
      <w:r>
        <w:rPr>
          <w:bCs/>
        </w:rPr>
        <w:t>their</w:t>
      </w:r>
      <w:bookmarkEnd w:id="154"/>
      <w:r>
        <w:rPr>
          <w:bCs/>
        </w:rPr>
        <w:t xml:space="preserve"> </w:t>
      </w:r>
      <w:bookmarkStart w:id="155" w:name="_VV317"/>
      <w:r>
        <w:rPr>
          <w:bCs/>
        </w:rPr>
        <w:t>presence</w:t>
      </w:r>
      <w:bookmarkEnd w:id="155"/>
      <w:r>
        <w:rPr>
          <w:bCs/>
        </w:rPr>
        <w:t xml:space="preserve"> </w:t>
      </w:r>
      <w:bookmarkStart w:id="156" w:name="_VV318"/>
      <w:r>
        <w:rPr>
          <w:bCs/>
        </w:rPr>
        <w:t>on</w:t>
      </w:r>
      <w:bookmarkEnd w:id="156"/>
      <w:r>
        <w:rPr>
          <w:bCs/>
        </w:rPr>
        <w:t xml:space="preserve"> </w:t>
      </w:r>
      <w:bookmarkStart w:id="157" w:name="_VV319"/>
      <w:r>
        <w:rPr>
          <w:bCs/>
        </w:rPr>
        <w:t>the</w:t>
      </w:r>
      <w:bookmarkEnd w:id="157"/>
      <w:r>
        <w:rPr>
          <w:bCs/>
        </w:rPr>
        <w:t xml:space="preserve"> </w:t>
      </w:r>
      <w:bookmarkStart w:id="158" w:name="_VV320"/>
      <w:r>
        <w:rPr>
          <w:bCs/>
        </w:rPr>
        <w:t>school</w:t>
      </w:r>
      <w:bookmarkEnd w:id="158"/>
      <w:r>
        <w:rPr>
          <w:bCs/>
        </w:rPr>
        <w:t xml:space="preserve"> </w:t>
      </w:r>
      <w:bookmarkStart w:id="159" w:name="_VV321"/>
      <w:r>
        <w:rPr>
          <w:bCs/>
        </w:rPr>
        <w:t>grounds</w:t>
      </w:r>
      <w:bookmarkEnd w:id="159"/>
      <w:r>
        <w:rPr>
          <w:bCs/>
        </w:rPr>
        <w:t xml:space="preserve">; </w:t>
      </w:r>
      <w:bookmarkStart w:id="160" w:name="_VV324"/>
      <w:r>
        <w:rPr>
          <w:bCs/>
        </w:rPr>
        <w:t>seek</w:t>
      </w:r>
      <w:bookmarkEnd w:id="160"/>
      <w:r>
        <w:rPr>
          <w:bCs/>
        </w:rPr>
        <w:t xml:space="preserve">ing </w:t>
      </w:r>
      <w:bookmarkStart w:id="161" w:name="_VV325"/>
      <w:r>
        <w:rPr>
          <w:bCs/>
        </w:rPr>
        <w:t>assistance</w:t>
      </w:r>
      <w:bookmarkEnd w:id="161"/>
      <w:r>
        <w:rPr>
          <w:bCs/>
        </w:rPr>
        <w:t xml:space="preserve"> </w:t>
      </w:r>
      <w:bookmarkStart w:id="162" w:name="_VV326"/>
      <w:r>
        <w:rPr>
          <w:bCs/>
        </w:rPr>
        <w:t>from</w:t>
      </w:r>
      <w:bookmarkEnd w:id="162"/>
      <w:r>
        <w:rPr>
          <w:bCs/>
        </w:rPr>
        <w:t xml:space="preserve"> </w:t>
      </w:r>
      <w:bookmarkStart w:id="163" w:name="_VV327"/>
      <w:r>
        <w:rPr>
          <w:bCs/>
        </w:rPr>
        <w:t>senior</w:t>
      </w:r>
      <w:bookmarkEnd w:id="163"/>
      <w:r>
        <w:rPr>
          <w:bCs/>
        </w:rPr>
        <w:t xml:space="preserve"> </w:t>
      </w:r>
      <w:bookmarkStart w:id="164" w:name="_VV328"/>
      <w:r>
        <w:rPr>
          <w:bCs/>
        </w:rPr>
        <w:t>school</w:t>
      </w:r>
      <w:bookmarkEnd w:id="164"/>
      <w:r>
        <w:rPr>
          <w:bCs/>
        </w:rPr>
        <w:t xml:space="preserve"> </w:t>
      </w:r>
      <w:bookmarkStart w:id="165" w:name="_VV329"/>
      <w:r>
        <w:rPr>
          <w:bCs/>
        </w:rPr>
        <w:t>staff</w:t>
      </w:r>
      <w:bookmarkEnd w:id="165"/>
      <w:r>
        <w:rPr>
          <w:bCs/>
        </w:rPr>
        <w:t xml:space="preserve"> </w:t>
      </w:r>
      <w:bookmarkStart w:id="166" w:name="_VV330"/>
      <w:r>
        <w:rPr>
          <w:bCs/>
        </w:rPr>
        <w:t>where</w:t>
      </w:r>
      <w:bookmarkEnd w:id="166"/>
      <w:r>
        <w:rPr>
          <w:bCs/>
        </w:rPr>
        <w:t xml:space="preserve"> </w:t>
      </w:r>
      <w:bookmarkStart w:id="167" w:name="_VV331"/>
      <w:r>
        <w:rPr>
          <w:bCs/>
        </w:rPr>
        <w:t>there</w:t>
      </w:r>
      <w:bookmarkEnd w:id="167"/>
      <w:r>
        <w:rPr>
          <w:bCs/>
        </w:rPr>
        <w:t xml:space="preserve"> is </w:t>
      </w:r>
      <w:bookmarkStart w:id="168" w:name="_VV333"/>
      <w:r>
        <w:rPr>
          <w:bCs/>
        </w:rPr>
        <w:t>evidence</w:t>
      </w:r>
      <w:bookmarkEnd w:id="168"/>
      <w:r>
        <w:rPr>
          <w:bCs/>
        </w:rPr>
        <w:t xml:space="preserve"> </w:t>
      </w:r>
      <w:bookmarkStart w:id="169" w:name="_VV334"/>
      <w:r>
        <w:rPr>
          <w:bCs/>
        </w:rPr>
        <w:t>of</w:t>
      </w:r>
      <w:bookmarkEnd w:id="169"/>
      <w:r>
        <w:rPr>
          <w:bCs/>
        </w:rPr>
        <w:t xml:space="preserve"> </w:t>
      </w:r>
      <w:bookmarkStart w:id="170" w:name="_VV335"/>
      <w:r>
        <w:rPr>
          <w:bCs/>
        </w:rPr>
        <w:t>unreasonable</w:t>
      </w:r>
      <w:bookmarkEnd w:id="170"/>
      <w:r>
        <w:rPr>
          <w:bCs/>
        </w:rPr>
        <w:t xml:space="preserve"> </w:t>
      </w:r>
      <w:bookmarkStart w:id="171" w:name="_VV336"/>
      <w:r>
        <w:rPr>
          <w:bCs/>
        </w:rPr>
        <w:t>or</w:t>
      </w:r>
      <w:bookmarkEnd w:id="171"/>
      <w:r>
        <w:rPr>
          <w:bCs/>
        </w:rPr>
        <w:t xml:space="preserve"> </w:t>
      </w:r>
      <w:bookmarkStart w:id="172" w:name="_VV337"/>
      <w:r>
        <w:rPr>
          <w:bCs/>
        </w:rPr>
        <w:t>confrontational</w:t>
      </w:r>
      <w:bookmarkEnd w:id="172"/>
      <w:r>
        <w:rPr>
          <w:bCs/>
        </w:rPr>
        <w:t xml:space="preserve"> behaviour</w:t>
      </w:r>
      <w:bookmarkStart w:id="173" w:name="_VV339M"/>
      <w:r>
        <w:rPr>
          <w:bCs/>
        </w:rPr>
        <w:t>.</w:t>
      </w:r>
      <w:bookmarkEnd w:id="173"/>
    </w:p>
    <w:p w14:paraId="147E2663" w14:textId="77777777" w:rsidR="005D4884" w:rsidRPr="008339CE" w:rsidRDefault="005D4884" w:rsidP="008339CE">
      <w:pPr>
        <w:numPr>
          <w:ilvl w:val="0"/>
          <w:numId w:val="17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jc w:val="both"/>
        <w:rPr>
          <w:rFonts w:cs="Arial"/>
          <w:b/>
          <w:snapToGrid/>
        </w:rPr>
      </w:pPr>
      <w:r w:rsidRPr="008339CE">
        <w:rPr>
          <w:rFonts w:cs="Arial"/>
          <w:b/>
          <w:snapToGrid/>
        </w:rPr>
        <w:t>Approximately how often would the example in (b) occur?</w:t>
      </w:r>
    </w:p>
    <w:tbl>
      <w:tblPr>
        <w:tblW w:w="0" w:type="auto"/>
        <w:tblInd w:w="2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</w:tblGrid>
      <w:tr w:rsidR="005D4884" w14:paraId="1C74A866" w14:textId="77777777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14:paraId="46935019" w14:textId="77777777" w:rsidR="005D4884" w:rsidRDefault="00F87218" w:rsidP="008339C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240" w:after="240" w:line="240" w:lineRule="atLeast"/>
              <w:jc w:val="center"/>
              <w:rPr>
                <w:b/>
              </w:rPr>
            </w:pPr>
            <w:r>
              <w:rPr>
                <w:b/>
              </w:rPr>
              <w:t>Occasionally</w:t>
            </w:r>
          </w:p>
        </w:tc>
      </w:tr>
    </w:tbl>
    <w:p w14:paraId="426D1850" w14:textId="77777777" w:rsidR="008339CE" w:rsidRDefault="008339CE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p w14:paraId="6E4A84EF" w14:textId="77777777" w:rsidR="005D4884" w:rsidRDefault="005D4884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  <w:r>
        <w:rPr>
          <w:b/>
        </w:rPr>
        <w:t>Give details below of the mental skills required in the job and reasons why they are needed.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8170"/>
      </w:tblGrid>
      <w:tr w:rsidR="008339CE" w14:paraId="2308B304" w14:textId="77777777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14:paraId="3BDAB6CA" w14:textId="77777777" w:rsidR="008339CE" w:rsidRDefault="008339CE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center"/>
              <w:rPr>
                <w:b/>
              </w:rPr>
            </w:pPr>
            <w:r>
              <w:rPr>
                <w:b/>
              </w:rPr>
              <w:t>Mental Skill</w:t>
            </w:r>
          </w:p>
        </w:tc>
        <w:tc>
          <w:tcPr>
            <w:tcW w:w="8170" w:type="dxa"/>
          </w:tcPr>
          <w:p w14:paraId="50A347DC" w14:textId="77777777" w:rsidR="008339CE" w:rsidRDefault="008339CE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center"/>
              <w:rPr>
                <w:b/>
              </w:rPr>
            </w:pPr>
            <w:r>
              <w:rPr>
                <w:b/>
              </w:rPr>
              <w:t>Why Needed?</w:t>
            </w:r>
          </w:p>
        </w:tc>
      </w:tr>
      <w:tr w:rsidR="00F87218" w:rsidRPr="00A66E60" w14:paraId="6C12AFA1" w14:textId="77777777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14:paraId="1FC8701B" w14:textId="77777777" w:rsidR="00F87218" w:rsidRPr="00A66E60" w:rsidRDefault="00F87218" w:rsidP="000821F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A66E60">
              <w:rPr>
                <w:bCs/>
              </w:rPr>
              <w:t>Analytical</w:t>
            </w:r>
          </w:p>
        </w:tc>
        <w:tc>
          <w:tcPr>
            <w:tcW w:w="8170" w:type="dxa"/>
          </w:tcPr>
          <w:p w14:paraId="67817281" w14:textId="77777777" w:rsidR="00F87218" w:rsidRPr="00A66E60" w:rsidRDefault="00F87218" w:rsidP="000821F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A66E60">
              <w:rPr>
                <w:bCs/>
              </w:rPr>
              <w:t xml:space="preserve">To assess the potential of any behavioural situation arising, to respond in the most appropriate manner and to determine the correct moment for distraction, intervention, interception or remedial action. </w:t>
            </w:r>
          </w:p>
        </w:tc>
      </w:tr>
      <w:tr w:rsidR="00F87218" w:rsidRPr="00A66E60" w14:paraId="376AB52A" w14:textId="77777777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14:paraId="23E89B7E" w14:textId="77777777" w:rsidR="00F87218" w:rsidRPr="00A66E60" w:rsidRDefault="00F87218" w:rsidP="000821F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>
              <w:rPr>
                <w:bCs/>
              </w:rPr>
              <w:t>Creativity</w:t>
            </w:r>
          </w:p>
        </w:tc>
        <w:tc>
          <w:tcPr>
            <w:tcW w:w="8170" w:type="dxa"/>
          </w:tcPr>
          <w:p w14:paraId="2DA1E8BF" w14:textId="77777777" w:rsidR="00F87218" w:rsidRPr="00A66E60" w:rsidRDefault="00F87218" w:rsidP="000821F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A66E60">
              <w:rPr>
                <w:bCs/>
              </w:rPr>
              <w:t>To arrange appropriate activities for pupils during inclement weather</w:t>
            </w:r>
          </w:p>
        </w:tc>
      </w:tr>
    </w:tbl>
    <w:p w14:paraId="13B4D491" w14:textId="77777777" w:rsidR="0081044E" w:rsidRPr="00EB25F6" w:rsidRDefault="0081044E" w:rsidP="00EB25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p w14:paraId="1B4B7D05" w14:textId="77777777" w:rsidR="0079348B" w:rsidRDefault="0079348B" w:rsidP="0079348B">
      <w:pPr>
        <w:spacing w:before="120" w:after="120" w:line="240" w:lineRule="atLeast"/>
        <w:rPr>
          <w:b/>
          <w:szCs w:val="20"/>
        </w:rPr>
      </w:pPr>
    </w:p>
    <w:p w14:paraId="3A07E117" w14:textId="77777777" w:rsidR="00FA21B1" w:rsidRDefault="00FA21B1" w:rsidP="0079348B">
      <w:pPr>
        <w:spacing w:before="120" w:after="120" w:line="240" w:lineRule="atLeast"/>
        <w:rPr>
          <w:b/>
          <w:szCs w:val="20"/>
        </w:rPr>
      </w:pPr>
    </w:p>
    <w:p w14:paraId="5B52F2A4" w14:textId="77777777" w:rsidR="005D4884" w:rsidRPr="00E17483" w:rsidRDefault="00D9325B" w:rsidP="0079348B">
      <w:pPr>
        <w:numPr>
          <w:ilvl w:val="0"/>
          <w:numId w:val="22"/>
        </w:numPr>
        <w:spacing w:before="120" w:after="120" w:line="240" w:lineRule="atLeast"/>
        <w:rPr>
          <w:b/>
          <w:szCs w:val="20"/>
        </w:rPr>
      </w:pPr>
      <w:r>
        <w:rPr>
          <w:b/>
          <w:szCs w:val="20"/>
        </w:rPr>
        <w:t>IN</w:t>
      </w:r>
      <w:r w:rsidR="005D4884" w:rsidRPr="00E17483">
        <w:rPr>
          <w:b/>
          <w:szCs w:val="20"/>
        </w:rPr>
        <w:t>TERPERSONAL AND COMMUNICATION SKILLS ESSENTIAL FOR THE JOB</w:t>
      </w:r>
    </w:p>
    <w:p w14:paraId="18335BC4" w14:textId="77777777" w:rsidR="005D4884" w:rsidRDefault="005D4884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5245"/>
        <w:gridCol w:w="2500"/>
      </w:tblGrid>
      <w:tr w:rsidR="0081044E" w:rsidRPr="00027BC5" w14:paraId="35BB8575" w14:textId="77777777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2518" w:type="dxa"/>
          </w:tcPr>
          <w:p w14:paraId="05542E0C" w14:textId="77777777" w:rsidR="0081044E" w:rsidRPr="00027BC5" w:rsidRDefault="0081044E" w:rsidP="00622C46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 </w:t>
            </w:r>
            <w:r w:rsidRPr="00027BC5">
              <w:rPr>
                <w:b/>
                <w:lang w:eastAsia="en-US"/>
              </w:rPr>
              <w:t>Skill</w:t>
            </w:r>
          </w:p>
        </w:tc>
        <w:tc>
          <w:tcPr>
            <w:tcW w:w="5245" w:type="dxa"/>
          </w:tcPr>
          <w:p w14:paraId="09772C8C" w14:textId="77777777" w:rsidR="0081044E" w:rsidRPr="00027BC5" w:rsidRDefault="0081044E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027BC5">
              <w:rPr>
                <w:b/>
                <w:lang w:eastAsia="en-US"/>
              </w:rPr>
              <w:t>Used for?</w:t>
            </w:r>
          </w:p>
        </w:tc>
        <w:tc>
          <w:tcPr>
            <w:tcW w:w="2500" w:type="dxa"/>
          </w:tcPr>
          <w:p w14:paraId="3BF4B473" w14:textId="77777777" w:rsidR="0081044E" w:rsidRPr="00027BC5" w:rsidRDefault="0081044E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027BC5">
              <w:rPr>
                <w:b/>
                <w:lang w:eastAsia="en-US"/>
              </w:rPr>
              <w:t>With whom?</w:t>
            </w:r>
          </w:p>
        </w:tc>
      </w:tr>
      <w:tr w:rsidR="0081044E" w:rsidRPr="00C74E97" w14:paraId="5658F6DC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518" w:type="dxa"/>
          </w:tcPr>
          <w:p w14:paraId="75FB9FA2" w14:textId="77777777" w:rsidR="0081044E" w:rsidRPr="00C74E97" w:rsidRDefault="0081044E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C74E97">
              <w:rPr>
                <w:bCs/>
              </w:rPr>
              <w:t>Oral</w:t>
            </w:r>
          </w:p>
        </w:tc>
        <w:tc>
          <w:tcPr>
            <w:tcW w:w="5245" w:type="dxa"/>
          </w:tcPr>
          <w:p w14:paraId="51280AA7" w14:textId="77777777" w:rsidR="0081044E" w:rsidRPr="00C74E97" w:rsidRDefault="0081044E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>
              <w:rPr>
                <w:bCs/>
              </w:rPr>
              <w:t>To a</w:t>
            </w:r>
            <w:r w:rsidRPr="00C74E97">
              <w:rPr>
                <w:bCs/>
              </w:rPr>
              <w:t>lert school staff to developing pupil behavioural incidents</w:t>
            </w:r>
          </w:p>
        </w:tc>
        <w:tc>
          <w:tcPr>
            <w:tcW w:w="2500" w:type="dxa"/>
          </w:tcPr>
          <w:p w14:paraId="082D8BCD" w14:textId="77777777" w:rsidR="0081044E" w:rsidRPr="00C74E97" w:rsidRDefault="0081044E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C74E97">
              <w:rPr>
                <w:bCs/>
              </w:rPr>
              <w:t>All school staff</w:t>
            </w:r>
          </w:p>
        </w:tc>
      </w:tr>
      <w:tr w:rsidR="0081044E" w:rsidRPr="00C74E97" w14:paraId="2339A7C2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518" w:type="dxa"/>
          </w:tcPr>
          <w:p w14:paraId="2E034963" w14:textId="77777777" w:rsidR="0081044E" w:rsidRPr="00C74E97" w:rsidRDefault="0081044E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C74E97">
              <w:rPr>
                <w:bCs/>
              </w:rPr>
              <w:t xml:space="preserve">Persuasion and </w:t>
            </w:r>
            <w:proofErr w:type="gramStart"/>
            <w:r>
              <w:rPr>
                <w:bCs/>
              </w:rPr>
              <w:t>I</w:t>
            </w:r>
            <w:r w:rsidRPr="00C74E97">
              <w:rPr>
                <w:bCs/>
              </w:rPr>
              <w:t>nfluencing</w:t>
            </w:r>
            <w:proofErr w:type="gramEnd"/>
          </w:p>
        </w:tc>
        <w:tc>
          <w:tcPr>
            <w:tcW w:w="5245" w:type="dxa"/>
          </w:tcPr>
          <w:p w14:paraId="4F233148" w14:textId="77777777" w:rsidR="0081044E" w:rsidRPr="00C74E97" w:rsidRDefault="0081044E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C74E97">
              <w:rPr>
                <w:bCs/>
              </w:rPr>
              <w:t>To encourage behav</w:t>
            </w:r>
            <w:r>
              <w:rPr>
                <w:bCs/>
              </w:rPr>
              <w:t xml:space="preserve">iour </w:t>
            </w:r>
            <w:r w:rsidRPr="00C74E97">
              <w:rPr>
                <w:bCs/>
              </w:rPr>
              <w:t xml:space="preserve">in accordance with school standards </w:t>
            </w:r>
          </w:p>
        </w:tc>
        <w:tc>
          <w:tcPr>
            <w:tcW w:w="2500" w:type="dxa"/>
          </w:tcPr>
          <w:p w14:paraId="14267A97" w14:textId="77777777" w:rsidR="0081044E" w:rsidRPr="00C74E97" w:rsidRDefault="0081044E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C74E97">
              <w:rPr>
                <w:bCs/>
              </w:rPr>
              <w:t>Pupils</w:t>
            </w:r>
          </w:p>
        </w:tc>
      </w:tr>
      <w:tr w:rsidR="0081044E" w:rsidRPr="00C74E97" w14:paraId="7F61492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518" w:type="dxa"/>
          </w:tcPr>
          <w:p w14:paraId="75E57A17" w14:textId="77777777" w:rsidR="0081044E" w:rsidRPr="00C74E97" w:rsidRDefault="0081044E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C74E97">
              <w:rPr>
                <w:bCs/>
              </w:rPr>
              <w:t xml:space="preserve">Counselling and </w:t>
            </w:r>
            <w:r>
              <w:rPr>
                <w:bCs/>
              </w:rPr>
              <w:t>C</w:t>
            </w:r>
            <w:r w:rsidRPr="00C74E97">
              <w:rPr>
                <w:bCs/>
              </w:rPr>
              <w:t>aring</w:t>
            </w:r>
          </w:p>
        </w:tc>
        <w:tc>
          <w:tcPr>
            <w:tcW w:w="5245" w:type="dxa"/>
          </w:tcPr>
          <w:p w14:paraId="7F89C288" w14:textId="77777777" w:rsidR="0081044E" w:rsidRPr="00C74E97" w:rsidRDefault="0081044E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C74E97">
              <w:rPr>
                <w:bCs/>
              </w:rPr>
              <w:t xml:space="preserve">To attend to </w:t>
            </w:r>
            <w:r>
              <w:rPr>
                <w:bCs/>
              </w:rPr>
              <w:t>p</w:t>
            </w:r>
            <w:r w:rsidRPr="00C74E97">
              <w:rPr>
                <w:bCs/>
              </w:rPr>
              <w:t xml:space="preserve">ersonal needs and provide reassurance and comfort </w:t>
            </w:r>
            <w:r>
              <w:rPr>
                <w:bCs/>
              </w:rPr>
              <w:t>in times of distress, etc</w:t>
            </w:r>
          </w:p>
        </w:tc>
        <w:tc>
          <w:tcPr>
            <w:tcW w:w="2500" w:type="dxa"/>
          </w:tcPr>
          <w:p w14:paraId="62F8D71C" w14:textId="77777777" w:rsidR="0081044E" w:rsidRPr="00C74E97" w:rsidRDefault="0081044E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C74E97">
              <w:rPr>
                <w:bCs/>
              </w:rPr>
              <w:t>Pupils</w:t>
            </w:r>
          </w:p>
        </w:tc>
      </w:tr>
    </w:tbl>
    <w:p w14:paraId="524134CA" w14:textId="77777777" w:rsidR="0026323A" w:rsidRDefault="005D4884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A930386" w14:textId="77777777" w:rsidR="0026323A" w:rsidRDefault="0026323A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p w14:paraId="64FAF2DC" w14:textId="77777777" w:rsidR="005D4884" w:rsidRDefault="005D4884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A43D132" w14:textId="77777777" w:rsidR="005D4884" w:rsidRPr="00E17483" w:rsidRDefault="005D4884" w:rsidP="00C74A48">
      <w:pPr>
        <w:numPr>
          <w:ilvl w:val="0"/>
          <w:numId w:val="22"/>
        </w:numPr>
        <w:spacing w:before="120" w:after="120" w:line="240" w:lineRule="atLeast"/>
        <w:ind w:left="568" w:hanging="568"/>
        <w:rPr>
          <w:b/>
          <w:szCs w:val="20"/>
        </w:rPr>
      </w:pPr>
      <w:r w:rsidRPr="00E17483">
        <w:rPr>
          <w:b/>
          <w:szCs w:val="20"/>
        </w:rPr>
        <w:t>PHYSICAL SKILLS ESSENTIAL FOR THE JOB</w:t>
      </w:r>
    </w:p>
    <w:p w14:paraId="66BD1486" w14:textId="77777777" w:rsidR="005D4884" w:rsidRDefault="0079348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  <w:r w:rsidRPr="0079348B">
        <w:t>Not Applicable</w:t>
      </w:r>
    </w:p>
    <w:p w14:paraId="7EC93CB5" w14:textId="77777777" w:rsidR="0079348B" w:rsidRDefault="0079348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092AD867" w14:textId="77777777" w:rsidR="0026323A" w:rsidRDefault="0026323A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4BBCA994" w14:textId="77777777" w:rsidR="0026323A" w:rsidRPr="0079348B" w:rsidRDefault="0026323A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1FC27B85" w14:textId="77777777" w:rsidR="005D4884" w:rsidRPr="00BC2F38" w:rsidRDefault="005D4884" w:rsidP="00C74A48">
      <w:pPr>
        <w:numPr>
          <w:ilvl w:val="0"/>
          <w:numId w:val="22"/>
        </w:numPr>
        <w:spacing w:before="120" w:after="120" w:line="240" w:lineRule="atLeast"/>
        <w:ind w:left="568" w:hanging="568"/>
        <w:rPr>
          <w:b/>
          <w:szCs w:val="20"/>
        </w:rPr>
      </w:pPr>
      <w:r w:rsidRPr="00BC2F38">
        <w:rPr>
          <w:b/>
          <w:szCs w:val="20"/>
        </w:rPr>
        <w:t xml:space="preserve">INITIATIVE AND </w:t>
      </w:r>
      <w:smartTag w:uri="urn:schemas-microsoft-com:office:smarttags" w:element="City">
        <w:smartTag w:uri="urn:schemas-microsoft-com:office:smarttags" w:element="place">
          <w:r w:rsidRPr="00BC2F38">
            <w:rPr>
              <w:b/>
              <w:szCs w:val="20"/>
            </w:rPr>
            <w:t>INDEPENDENCE</w:t>
          </w:r>
        </w:smartTag>
      </w:smartTag>
    </w:p>
    <w:p w14:paraId="03094E40" w14:textId="77777777" w:rsidR="00BC2F38" w:rsidRDefault="00BC2F38" w:rsidP="00BC2F38">
      <w:pPr>
        <w:pStyle w:val="Heading3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jc w:val="both"/>
        <w:rPr>
          <w:snapToGrid/>
        </w:rPr>
      </w:pPr>
      <w:r>
        <w:rPr>
          <w:snapToGrid/>
        </w:rPr>
        <w:t>Allocation of work</w:t>
      </w:r>
    </w:p>
    <w:p w14:paraId="170B91D1" w14:textId="77777777" w:rsidR="00BC2F38" w:rsidRPr="00B132E3" w:rsidRDefault="00BC2F38" w:rsidP="00BC2F38">
      <w:pPr>
        <w:numPr>
          <w:ilvl w:val="0"/>
          <w:numId w:val="20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jc w:val="both"/>
        <w:rPr>
          <w:b/>
        </w:rPr>
      </w:pPr>
      <w:r w:rsidRPr="00B132E3">
        <w:rPr>
          <w:b/>
        </w:rPr>
        <w:t xml:space="preserve">How is work allocated to the </w:t>
      </w:r>
      <w:r>
        <w:rPr>
          <w:b/>
        </w:rPr>
        <w:t>Job Holder</w:t>
      </w:r>
      <w:r w:rsidRPr="00B132E3">
        <w:rPr>
          <w:b/>
        </w:rPr>
        <w:t>?</w:t>
      </w:r>
    </w:p>
    <w:p w14:paraId="31E5CAFB" w14:textId="77777777" w:rsidR="00BC2F38" w:rsidRPr="00516FC3" w:rsidRDefault="00BC2F38" w:rsidP="00BC2F38">
      <w:pPr>
        <w:pStyle w:val="Heading1"/>
        <w:tabs>
          <w:tab w:val="clear" w:pos="960"/>
          <w:tab w:val="left" w:pos="567"/>
        </w:tabs>
        <w:spacing w:before="60"/>
        <w:ind w:left="360"/>
        <w:jc w:val="both"/>
        <w:rPr>
          <w:b w:val="0"/>
        </w:rPr>
      </w:pPr>
      <w:r w:rsidRPr="00516FC3">
        <w:rPr>
          <w:b w:val="0"/>
        </w:rPr>
        <w:t>The Job Holders</w:t>
      </w:r>
      <w:r w:rsidR="000F67A1">
        <w:rPr>
          <w:b w:val="0"/>
        </w:rPr>
        <w:t>’</w:t>
      </w:r>
      <w:r w:rsidRPr="00516FC3">
        <w:rPr>
          <w:b w:val="0"/>
        </w:rPr>
        <w:t xml:space="preserve"> principal responsibility is to ensure the operation of the </w:t>
      </w:r>
      <w:smartTag w:uri="urn:schemas-microsoft-com:office:smarttags" w:element="time">
        <w:smartTagPr>
          <w:attr w:name="Minute" w:val="0"/>
          <w:attr w:name="Hour" w:val="12"/>
        </w:smartTagPr>
        <w:r w:rsidRPr="00516FC3">
          <w:rPr>
            <w:b w:val="0"/>
          </w:rPr>
          <w:t>midday</w:t>
        </w:r>
      </w:smartTag>
      <w:r w:rsidRPr="00516FC3">
        <w:rPr>
          <w:b w:val="0"/>
        </w:rPr>
        <w:t xml:space="preserve"> routine, </w:t>
      </w:r>
      <w:r w:rsidR="000F67A1">
        <w:rPr>
          <w:b w:val="0"/>
        </w:rPr>
        <w:t>a</w:t>
      </w:r>
      <w:r w:rsidRPr="00516FC3">
        <w:rPr>
          <w:b w:val="0"/>
        </w:rPr>
        <w:t>nd to support the management of pupil behaviour, safety and well being.</w:t>
      </w:r>
    </w:p>
    <w:p w14:paraId="57A8D7AC" w14:textId="77777777" w:rsidR="00BC2F38" w:rsidRPr="00B132E3" w:rsidRDefault="00BC2F38" w:rsidP="00BC2F38">
      <w:pPr>
        <w:numPr>
          <w:ilvl w:val="0"/>
          <w:numId w:val="20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60" w:line="240" w:lineRule="atLeast"/>
        <w:ind w:left="357" w:hanging="357"/>
        <w:jc w:val="both"/>
        <w:rPr>
          <w:i/>
        </w:rPr>
      </w:pPr>
      <w:r w:rsidRPr="00B132E3">
        <w:rPr>
          <w:b/>
        </w:rPr>
        <w:t xml:space="preserve">What is a typical cycle for allocating work to the </w:t>
      </w:r>
      <w:r>
        <w:rPr>
          <w:b/>
        </w:rPr>
        <w:t>Job Holder</w:t>
      </w:r>
      <w:r w:rsidRPr="00B132E3">
        <w:rPr>
          <w:b/>
        </w:rPr>
        <w:t xml:space="preserve"> </w:t>
      </w:r>
      <w:r w:rsidRPr="00B132E3">
        <w:rPr>
          <w:i/>
        </w:rPr>
        <w:t>eg hourly, daily, weekly?</w:t>
      </w:r>
    </w:p>
    <w:p w14:paraId="0366CF2F" w14:textId="77777777" w:rsidR="00BC2F38" w:rsidRPr="00B132E3" w:rsidRDefault="00BC2F38" w:rsidP="00BC2F3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60" w:line="240" w:lineRule="atLeast"/>
        <w:ind w:left="360"/>
        <w:jc w:val="both"/>
      </w:pPr>
      <w:r>
        <w:t>Daily</w:t>
      </w:r>
    </w:p>
    <w:p w14:paraId="1A26EE8E" w14:textId="77777777" w:rsidR="00C20E63" w:rsidRDefault="00C20E63" w:rsidP="00C20E63">
      <w:pPr>
        <w:pStyle w:val="Heading3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jc w:val="both"/>
        <w:rPr>
          <w:snapToGrid/>
        </w:rPr>
      </w:pPr>
      <w:r>
        <w:rPr>
          <w:snapToGrid/>
        </w:rPr>
        <w:lastRenderedPageBreak/>
        <w:t>Scope for initiative</w:t>
      </w:r>
    </w:p>
    <w:p w14:paraId="629A8511" w14:textId="77777777" w:rsidR="00C20E63" w:rsidRPr="00B132E3" w:rsidRDefault="00C20E63" w:rsidP="00C20E63">
      <w:pPr>
        <w:numPr>
          <w:ilvl w:val="0"/>
          <w:numId w:val="20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jc w:val="both"/>
        <w:rPr>
          <w:b/>
        </w:rPr>
      </w:pPr>
      <w:r w:rsidRPr="00B132E3">
        <w:rPr>
          <w:b/>
        </w:rPr>
        <w:t xml:space="preserve">How much freedom/discretion does the </w:t>
      </w:r>
      <w:r>
        <w:rPr>
          <w:b/>
        </w:rPr>
        <w:t>Job Holder</w:t>
      </w:r>
      <w:r w:rsidRPr="00B132E3">
        <w:rPr>
          <w:b/>
        </w:rPr>
        <w:t xml:space="preserve"> have:</w:t>
      </w:r>
    </w:p>
    <w:p w14:paraId="5CEFC1F4" w14:textId="77777777" w:rsidR="00C20E63" w:rsidRDefault="00C20E63" w:rsidP="00C20E63">
      <w:pPr>
        <w:pStyle w:val="BodyTextIndent"/>
        <w:ind w:left="360" w:firstLine="0"/>
        <w:jc w:val="both"/>
      </w:pPr>
      <w:r>
        <w:t>to change the way work is done?</w:t>
      </w:r>
    </w:p>
    <w:p w14:paraId="74F0933E" w14:textId="77777777" w:rsidR="00C20E63" w:rsidRPr="00C60C00" w:rsidRDefault="00C20E63" w:rsidP="00C20E63">
      <w:pPr>
        <w:pStyle w:val="BodyTextIndent"/>
        <w:ind w:left="360" w:firstLine="0"/>
        <w:jc w:val="both"/>
        <w:rPr>
          <w:b w:val="0"/>
          <w:i/>
        </w:rPr>
      </w:pPr>
      <w:r w:rsidRPr="00C60C00">
        <w:rPr>
          <w:b w:val="0"/>
          <w:i/>
        </w:rPr>
        <w:t>(e.g. recommending changes in policy, procedures, resources)</w:t>
      </w:r>
    </w:p>
    <w:p w14:paraId="4C4D970D" w14:textId="77777777" w:rsidR="00C20E63" w:rsidRPr="00516FC3" w:rsidRDefault="00C20E63" w:rsidP="00C20E63">
      <w:pPr>
        <w:pStyle w:val="Heading1"/>
        <w:tabs>
          <w:tab w:val="clear" w:pos="960"/>
          <w:tab w:val="left" w:pos="567"/>
        </w:tabs>
        <w:spacing w:before="60"/>
        <w:ind w:left="360"/>
        <w:jc w:val="both"/>
        <w:rPr>
          <w:b w:val="0"/>
        </w:rPr>
      </w:pPr>
      <w:r w:rsidRPr="00516FC3">
        <w:rPr>
          <w:b w:val="0"/>
        </w:rPr>
        <w:t>Shared contribution as part of the school team for providing input into pupil behaviour management and playground organisation;</w:t>
      </w:r>
      <w:bookmarkStart w:id="174" w:name="_VV997"/>
      <w:r w:rsidRPr="00D66EB6">
        <w:rPr>
          <w:b w:val="0"/>
        </w:rPr>
        <w:t xml:space="preserve"> </w:t>
      </w:r>
      <w:r>
        <w:rPr>
          <w:b w:val="0"/>
        </w:rPr>
        <w:t>and</w:t>
      </w:r>
      <w:bookmarkEnd w:id="174"/>
      <w:r>
        <w:rPr>
          <w:b w:val="0"/>
        </w:rPr>
        <w:t xml:space="preserve"> </w:t>
      </w:r>
      <w:r w:rsidRPr="00516FC3">
        <w:rPr>
          <w:b w:val="0"/>
        </w:rPr>
        <w:t>determining/changing</w:t>
      </w:r>
      <w:r>
        <w:rPr>
          <w:b w:val="0"/>
        </w:rPr>
        <w:t xml:space="preserve"> </w:t>
      </w:r>
      <w:bookmarkStart w:id="175" w:name="_VV1000"/>
      <w:r>
        <w:rPr>
          <w:b w:val="0"/>
        </w:rPr>
        <w:t>staff</w:t>
      </w:r>
      <w:bookmarkEnd w:id="175"/>
      <w:r>
        <w:rPr>
          <w:b w:val="0"/>
        </w:rPr>
        <w:t xml:space="preserve"> </w:t>
      </w:r>
      <w:bookmarkStart w:id="176" w:name="_VV1001"/>
      <w:r>
        <w:rPr>
          <w:b w:val="0"/>
        </w:rPr>
        <w:t>rotas</w:t>
      </w:r>
      <w:bookmarkEnd w:id="176"/>
      <w:r>
        <w:rPr>
          <w:b w:val="0"/>
        </w:rPr>
        <w:t xml:space="preserve"> </w:t>
      </w:r>
      <w:bookmarkStart w:id="177" w:name="_VV1002"/>
      <w:r>
        <w:rPr>
          <w:b w:val="0"/>
        </w:rPr>
        <w:t>and</w:t>
      </w:r>
      <w:bookmarkEnd w:id="177"/>
      <w:r>
        <w:rPr>
          <w:b w:val="0"/>
        </w:rPr>
        <w:t xml:space="preserve"> </w:t>
      </w:r>
      <w:bookmarkStart w:id="178" w:name="_VV1003"/>
      <w:r>
        <w:rPr>
          <w:b w:val="0"/>
        </w:rPr>
        <w:t>duties</w:t>
      </w:r>
      <w:bookmarkEnd w:id="178"/>
      <w:r>
        <w:rPr>
          <w:b w:val="0"/>
        </w:rPr>
        <w:t xml:space="preserve"> </w:t>
      </w:r>
      <w:bookmarkStart w:id="179" w:name="_VV1004"/>
      <w:r>
        <w:rPr>
          <w:b w:val="0"/>
        </w:rPr>
        <w:t>as</w:t>
      </w:r>
      <w:bookmarkEnd w:id="179"/>
      <w:r>
        <w:rPr>
          <w:b w:val="0"/>
        </w:rPr>
        <w:t xml:space="preserve"> necessary</w:t>
      </w:r>
      <w:r w:rsidRPr="00516FC3">
        <w:rPr>
          <w:b w:val="0"/>
        </w:rPr>
        <w:t>.</w:t>
      </w:r>
    </w:p>
    <w:p w14:paraId="57A8AC5B" w14:textId="77777777" w:rsidR="000F67A1" w:rsidRDefault="000F67A1" w:rsidP="00C20E63">
      <w:pPr>
        <w:pStyle w:val="BodyTextIndent"/>
        <w:ind w:left="360" w:firstLine="0"/>
        <w:jc w:val="both"/>
      </w:pPr>
    </w:p>
    <w:p w14:paraId="7CE908B4" w14:textId="77777777" w:rsidR="00C20E63" w:rsidRPr="00C60C00" w:rsidRDefault="00C20E63" w:rsidP="00C20E63">
      <w:pPr>
        <w:pStyle w:val="BodyTextIndent"/>
        <w:ind w:left="360" w:firstLine="0"/>
        <w:jc w:val="both"/>
      </w:pPr>
      <w:r w:rsidRPr="00C60C00">
        <w:t>to allocate their time to duties?</w:t>
      </w:r>
    </w:p>
    <w:p w14:paraId="12FFE5F1" w14:textId="77777777" w:rsidR="00C20E63" w:rsidRPr="00516FC3" w:rsidRDefault="00C20E63" w:rsidP="00C20E63">
      <w:pPr>
        <w:pStyle w:val="Heading1"/>
        <w:tabs>
          <w:tab w:val="clear" w:pos="960"/>
          <w:tab w:val="left" w:pos="567"/>
        </w:tabs>
        <w:spacing w:before="60"/>
        <w:ind w:left="360"/>
        <w:jc w:val="both"/>
        <w:rPr>
          <w:b w:val="0"/>
        </w:rPr>
      </w:pPr>
      <w:bookmarkStart w:id="180" w:name="_VV1008"/>
      <w:r w:rsidRPr="00516FC3">
        <w:rPr>
          <w:b w:val="0"/>
        </w:rPr>
        <w:t>Free</w:t>
      </w:r>
      <w:bookmarkEnd w:id="180"/>
      <w:r w:rsidRPr="00516FC3">
        <w:rPr>
          <w:b w:val="0"/>
        </w:rPr>
        <w:t xml:space="preserve"> </w:t>
      </w:r>
      <w:bookmarkStart w:id="181" w:name="_VV1009"/>
      <w:r w:rsidRPr="00516FC3">
        <w:rPr>
          <w:b w:val="0"/>
        </w:rPr>
        <w:t>to</w:t>
      </w:r>
      <w:bookmarkEnd w:id="181"/>
      <w:r w:rsidRPr="00516FC3">
        <w:rPr>
          <w:b w:val="0"/>
        </w:rPr>
        <w:t xml:space="preserve"> </w:t>
      </w:r>
      <w:bookmarkStart w:id="182" w:name="_VV1010"/>
      <w:r w:rsidRPr="00516FC3">
        <w:rPr>
          <w:b w:val="0"/>
        </w:rPr>
        <w:t>plan</w:t>
      </w:r>
      <w:bookmarkEnd w:id="182"/>
      <w:r w:rsidRPr="00516FC3">
        <w:rPr>
          <w:b w:val="0"/>
        </w:rPr>
        <w:t xml:space="preserve"> </w:t>
      </w:r>
      <w:bookmarkStart w:id="183" w:name="_VV1017"/>
      <w:r w:rsidRPr="00516FC3">
        <w:rPr>
          <w:b w:val="0"/>
        </w:rPr>
        <w:t>own</w:t>
      </w:r>
      <w:bookmarkEnd w:id="183"/>
      <w:r w:rsidRPr="00516FC3">
        <w:rPr>
          <w:b w:val="0"/>
        </w:rPr>
        <w:t xml:space="preserve"> </w:t>
      </w:r>
      <w:bookmarkStart w:id="184" w:name="_VV1018"/>
      <w:r w:rsidRPr="00516FC3">
        <w:rPr>
          <w:b w:val="0"/>
        </w:rPr>
        <w:t>workload</w:t>
      </w:r>
      <w:bookmarkEnd w:id="184"/>
      <w:r w:rsidRPr="00516FC3">
        <w:rPr>
          <w:b w:val="0"/>
        </w:rPr>
        <w:t xml:space="preserve"> </w:t>
      </w:r>
      <w:bookmarkStart w:id="185" w:name="_VV1019"/>
      <w:r w:rsidRPr="00516FC3">
        <w:rPr>
          <w:b w:val="0"/>
        </w:rPr>
        <w:t>to</w:t>
      </w:r>
      <w:bookmarkEnd w:id="185"/>
      <w:r w:rsidRPr="00516FC3">
        <w:rPr>
          <w:b w:val="0"/>
        </w:rPr>
        <w:t xml:space="preserve"> </w:t>
      </w:r>
      <w:bookmarkStart w:id="186" w:name="_VV1020"/>
      <w:r w:rsidRPr="00516FC3">
        <w:rPr>
          <w:b w:val="0"/>
        </w:rPr>
        <w:t>meet</w:t>
      </w:r>
      <w:bookmarkEnd w:id="186"/>
      <w:r w:rsidRPr="00516FC3">
        <w:rPr>
          <w:b w:val="0"/>
        </w:rPr>
        <w:t xml:space="preserve"> </w:t>
      </w:r>
      <w:bookmarkStart w:id="187" w:name="_VV1021"/>
      <w:r w:rsidRPr="00516FC3">
        <w:rPr>
          <w:b w:val="0"/>
        </w:rPr>
        <w:t>school</w:t>
      </w:r>
      <w:bookmarkEnd w:id="187"/>
      <w:r w:rsidRPr="00516FC3">
        <w:rPr>
          <w:b w:val="0"/>
        </w:rPr>
        <w:t xml:space="preserve"> </w:t>
      </w:r>
      <w:smartTag w:uri="urn:schemas-microsoft-com:office:smarttags" w:element="time">
        <w:smartTagPr>
          <w:attr w:name="Minute" w:val="0"/>
          <w:attr w:name="Hour" w:val="12"/>
        </w:smartTagPr>
        <w:r>
          <w:rPr>
            <w:b w:val="0"/>
          </w:rPr>
          <w:t>midday</w:t>
        </w:r>
      </w:smartTag>
      <w:r w:rsidRPr="00516FC3">
        <w:rPr>
          <w:b w:val="0"/>
        </w:rPr>
        <w:t xml:space="preserve"> </w:t>
      </w:r>
      <w:bookmarkStart w:id="188" w:name="_VV1023"/>
      <w:r w:rsidRPr="00516FC3">
        <w:rPr>
          <w:b w:val="0"/>
        </w:rPr>
        <w:t>requirements</w:t>
      </w:r>
      <w:bookmarkEnd w:id="188"/>
    </w:p>
    <w:p w14:paraId="7E250E76" w14:textId="77777777" w:rsidR="00C20E63" w:rsidRPr="009D5D09" w:rsidRDefault="00C20E63" w:rsidP="00C20E63">
      <w:pPr>
        <w:numPr>
          <w:ilvl w:val="0"/>
          <w:numId w:val="20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60" w:line="240" w:lineRule="atLeast"/>
        <w:ind w:left="357" w:hanging="357"/>
        <w:jc w:val="both"/>
        <w:rPr>
          <w:b/>
        </w:rPr>
      </w:pPr>
      <w:r w:rsidRPr="009D5D09">
        <w:rPr>
          <w:b/>
        </w:rPr>
        <w:t xml:space="preserve"> What is the level of guidance/instruction available? </w:t>
      </w:r>
    </w:p>
    <w:p w14:paraId="6EA8C2BF" w14:textId="77777777" w:rsidR="00C20E63" w:rsidRPr="00516FC3" w:rsidRDefault="00C20E63" w:rsidP="00C20E63">
      <w:pPr>
        <w:pStyle w:val="Heading1"/>
        <w:tabs>
          <w:tab w:val="clear" w:pos="960"/>
          <w:tab w:val="left" w:pos="567"/>
        </w:tabs>
        <w:spacing w:before="60"/>
        <w:ind w:left="360"/>
        <w:jc w:val="both"/>
        <w:rPr>
          <w:b w:val="0"/>
        </w:rPr>
      </w:pPr>
      <w:r w:rsidRPr="00516FC3">
        <w:rPr>
          <w:b w:val="0"/>
        </w:rPr>
        <w:t xml:space="preserve">School policies and procedures, child protection </w:t>
      </w:r>
      <w:bookmarkStart w:id="189" w:name="_VV595"/>
      <w:r w:rsidRPr="00516FC3">
        <w:rPr>
          <w:b w:val="0"/>
        </w:rPr>
        <w:t>and</w:t>
      </w:r>
      <w:bookmarkEnd w:id="189"/>
      <w:r w:rsidRPr="00516FC3">
        <w:rPr>
          <w:b w:val="0"/>
        </w:rPr>
        <w:t xml:space="preserve"> </w:t>
      </w:r>
      <w:bookmarkStart w:id="190" w:name="_VV596"/>
      <w:r w:rsidRPr="00516FC3">
        <w:rPr>
          <w:b w:val="0"/>
        </w:rPr>
        <w:t>health</w:t>
      </w:r>
      <w:bookmarkEnd w:id="190"/>
      <w:r w:rsidRPr="00516FC3">
        <w:rPr>
          <w:b w:val="0"/>
        </w:rPr>
        <w:t xml:space="preserve"> </w:t>
      </w:r>
      <w:bookmarkStart w:id="191" w:name="_VV597"/>
      <w:r w:rsidRPr="00516FC3">
        <w:rPr>
          <w:b w:val="0"/>
        </w:rPr>
        <w:t>and</w:t>
      </w:r>
      <w:bookmarkEnd w:id="191"/>
      <w:r w:rsidRPr="00516FC3">
        <w:rPr>
          <w:b w:val="0"/>
        </w:rPr>
        <w:t xml:space="preserve"> </w:t>
      </w:r>
      <w:bookmarkStart w:id="192" w:name="_VV598"/>
      <w:r w:rsidRPr="00516FC3">
        <w:rPr>
          <w:b w:val="0"/>
        </w:rPr>
        <w:t>safety</w:t>
      </w:r>
      <w:bookmarkEnd w:id="192"/>
      <w:r w:rsidRPr="00516FC3">
        <w:rPr>
          <w:b w:val="0"/>
        </w:rPr>
        <w:t xml:space="preserve"> legislation and briefings from line manager</w:t>
      </w:r>
    </w:p>
    <w:p w14:paraId="5B43F938" w14:textId="77777777" w:rsidR="00C20E63" w:rsidRPr="009D5D09" w:rsidRDefault="00C20E63" w:rsidP="00C20E63">
      <w:pPr>
        <w:numPr>
          <w:ilvl w:val="0"/>
          <w:numId w:val="20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60" w:line="240" w:lineRule="atLeast"/>
        <w:ind w:left="357" w:hanging="357"/>
        <w:jc w:val="both"/>
        <w:rPr>
          <w:b/>
        </w:rPr>
      </w:pPr>
      <w:r w:rsidRPr="009D5D09">
        <w:rPr>
          <w:b/>
        </w:rPr>
        <w:t xml:space="preserve"> What sort of direction, management or supervision is given to the </w:t>
      </w:r>
      <w:r>
        <w:rPr>
          <w:b/>
        </w:rPr>
        <w:t>Job Holder</w:t>
      </w:r>
      <w:r w:rsidRPr="009D5D09">
        <w:rPr>
          <w:b/>
        </w:rPr>
        <w:t>?</w:t>
      </w:r>
    </w:p>
    <w:p w14:paraId="59BCBF78" w14:textId="77777777" w:rsidR="000F67A1" w:rsidRPr="000F67A1" w:rsidRDefault="000F67A1" w:rsidP="000F67A1">
      <w:pPr>
        <w:pStyle w:val="Heading1"/>
        <w:tabs>
          <w:tab w:val="clear" w:pos="960"/>
          <w:tab w:val="left" w:pos="567"/>
        </w:tabs>
        <w:spacing w:before="60"/>
        <w:ind w:left="360"/>
        <w:jc w:val="both"/>
        <w:rPr>
          <w:b w:val="0"/>
        </w:rPr>
      </w:pPr>
      <w:r w:rsidRPr="000F67A1">
        <w:rPr>
          <w:b w:val="0"/>
        </w:rPr>
        <w:t xml:space="preserve">There are regular informal meetings with the Midday Supervisor and/or Head teacher </w:t>
      </w:r>
      <w:bookmarkStart w:id="193" w:name="_VV615"/>
      <w:r w:rsidRPr="000F67A1">
        <w:rPr>
          <w:b w:val="0"/>
        </w:rPr>
        <w:t>to</w:t>
      </w:r>
      <w:bookmarkEnd w:id="193"/>
      <w:r w:rsidRPr="000F67A1">
        <w:rPr>
          <w:b w:val="0"/>
        </w:rPr>
        <w:t xml:space="preserve"> </w:t>
      </w:r>
      <w:bookmarkStart w:id="194" w:name="_VV616"/>
      <w:r w:rsidRPr="000F67A1">
        <w:rPr>
          <w:b w:val="0"/>
        </w:rPr>
        <w:t>discuss</w:t>
      </w:r>
      <w:bookmarkEnd w:id="194"/>
      <w:r w:rsidRPr="000F67A1">
        <w:rPr>
          <w:b w:val="0"/>
        </w:rPr>
        <w:t xml:space="preserve"> ongoing and </w:t>
      </w:r>
      <w:bookmarkStart w:id="195" w:name="_VV621"/>
      <w:r w:rsidRPr="000F67A1">
        <w:rPr>
          <w:b w:val="0"/>
        </w:rPr>
        <w:t>specific</w:t>
      </w:r>
      <w:bookmarkEnd w:id="195"/>
      <w:r w:rsidRPr="000F67A1">
        <w:rPr>
          <w:b w:val="0"/>
        </w:rPr>
        <w:t xml:space="preserve"> </w:t>
      </w:r>
      <w:bookmarkStart w:id="196" w:name="_VV622"/>
      <w:r w:rsidRPr="000F67A1">
        <w:rPr>
          <w:b w:val="0"/>
        </w:rPr>
        <w:t>lunchtime</w:t>
      </w:r>
      <w:bookmarkEnd w:id="196"/>
      <w:r w:rsidRPr="000F67A1">
        <w:rPr>
          <w:b w:val="0"/>
        </w:rPr>
        <w:t xml:space="preserve"> requirements. Whilst there is daily contact and support available from the Midday Supervisor and/or Head teacher, the Job Holder is expected to use initiative in responding to </w:t>
      </w:r>
      <w:bookmarkStart w:id="197" w:name="_VV626"/>
      <w:r w:rsidRPr="000F67A1">
        <w:rPr>
          <w:b w:val="0"/>
        </w:rPr>
        <w:t>all</w:t>
      </w:r>
      <w:bookmarkEnd w:id="197"/>
      <w:r w:rsidRPr="000F67A1">
        <w:rPr>
          <w:b w:val="0"/>
        </w:rPr>
        <w:t xml:space="preserve"> issues arising at lunchtime.</w:t>
      </w:r>
    </w:p>
    <w:p w14:paraId="390A4E8A" w14:textId="77777777" w:rsidR="005D4884" w:rsidRDefault="005D4884" w:rsidP="00537A73">
      <w:pPr>
        <w:numPr>
          <w:ilvl w:val="0"/>
          <w:numId w:val="20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60" w:line="240" w:lineRule="atLeast"/>
        <w:ind w:left="357" w:hanging="357"/>
        <w:jc w:val="both"/>
        <w:rPr>
          <w:b/>
        </w:rPr>
      </w:pPr>
      <w:r>
        <w:rPr>
          <w:b/>
        </w:rPr>
        <w:t xml:space="preserve">Give three examples of problems or decisions the </w:t>
      </w:r>
      <w:r w:rsidR="008339CE">
        <w:rPr>
          <w:b/>
        </w:rPr>
        <w:t>Job Holder</w:t>
      </w:r>
      <w:r>
        <w:rPr>
          <w:b/>
        </w:rPr>
        <w:t xml:space="preserve"> would be expected to deal with themselves </w:t>
      </w:r>
      <w:r w:rsidRPr="00537A73">
        <w:rPr>
          <w:b/>
          <w:u w:val="single"/>
        </w:rPr>
        <w:t>without reference to a supervisor/manager</w:t>
      </w:r>
      <w:r w:rsidRPr="00537A73">
        <w:rPr>
          <w:b/>
        </w:rPr>
        <w:t xml:space="preserve">. </w:t>
      </w:r>
      <w:r>
        <w:rPr>
          <w:b/>
        </w:rPr>
        <w:t>How often do these occur?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3402"/>
        <w:gridCol w:w="2075"/>
      </w:tblGrid>
      <w:tr w:rsidR="008F157C" w:rsidRPr="00115E4A" w14:paraId="1F19382D" w14:textId="77777777" w:rsidTr="00115E4A">
        <w:tc>
          <w:tcPr>
            <w:tcW w:w="4252" w:type="dxa"/>
          </w:tcPr>
          <w:p w14:paraId="5B73C5D8" w14:textId="77777777" w:rsidR="008F157C" w:rsidRPr="00115E4A" w:rsidRDefault="008F157C" w:rsidP="00115E4A">
            <w:pPr>
              <w:spacing w:before="60"/>
              <w:jc w:val="center"/>
              <w:rPr>
                <w:b/>
                <w:lang w:eastAsia="en-US"/>
              </w:rPr>
            </w:pPr>
            <w:r w:rsidRPr="00115E4A">
              <w:rPr>
                <w:b/>
                <w:lang w:eastAsia="en-US"/>
              </w:rPr>
              <w:t>Expected problem</w:t>
            </w:r>
          </w:p>
        </w:tc>
        <w:tc>
          <w:tcPr>
            <w:tcW w:w="3402" w:type="dxa"/>
          </w:tcPr>
          <w:p w14:paraId="0379D4C7" w14:textId="77777777" w:rsidR="008F157C" w:rsidRPr="00115E4A" w:rsidRDefault="008F157C" w:rsidP="00115E4A">
            <w:pPr>
              <w:spacing w:before="60"/>
              <w:jc w:val="center"/>
              <w:rPr>
                <w:b/>
                <w:lang w:eastAsia="en-US"/>
              </w:rPr>
            </w:pPr>
            <w:r w:rsidRPr="00115E4A">
              <w:rPr>
                <w:b/>
                <w:lang w:eastAsia="en-US"/>
              </w:rPr>
              <w:t>Nature of available guidance</w:t>
            </w:r>
          </w:p>
        </w:tc>
        <w:tc>
          <w:tcPr>
            <w:tcW w:w="2075" w:type="dxa"/>
          </w:tcPr>
          <w:p w14:paraId="73E47995" w14:textId="77777777" w:rsidR="008F157C" w:rsidRPr="00115E4A" w:rsidRDefault="008F157C" w:rsidP="00115E4A">
            <w:pPr>
              <w:spacing w:before="60"/>
              <w:jc w:val="center"/>
              <w:rPr>
                <w:b/>
                <w:lang w:eastAsia="en-US"/>
              </w:rPr>
            </w:pPr>
            <w:r w:rsidRPr="00115E4A">
              <w:rPr>
                <w:b/>
                <w:lang w:eastAsia="en-US"/>
              </w:rPr>
              <w:t>Typical Frequency</w:t>
            </w:r>
          </w:p>
        </w:tc>
      </w:tr>
      <w:tr w:rsidR="008F157C" w:rsidRPr="00BF7DAE" w14:paraId="702D19DB" w14:textId="77777777" w:rsidTr="00115E4A">
        <w:tc>
          <w:tcPr>
            <w:tcW w:w="4252" w:type="dxa"/>
          </w:tcPr>
          <w:p w14:paraId="258CD151" w14:textId="77777777" w:rsidR="008F157C" w:rsidRPr="00BF7DAE" w:rsidRDefault="008F157C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 w:rsidRPr="00115E4A">
              <w:rPr>
                <w:bCs/>
              </w:rPr>
              <w:t>Pupil behavioural problems</w:t>
            </w:r>
          </w:p>
          <w:p w14:paraId="2646E865" w14:textId="77777777" w:rsidR="008F157C" w:rsidRPr="00BF7DAE" w:rsidRDefault="008F157C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</w:p>
        </w:tc>
        <w:tc>
          <w:tcPr>
            <w:tcW w:w="3402" w:type="dxa"/>
          </w:tcPr>
          <w:p w14:paraId="094E279D" w14:textId="77777777" w:rsidR="008F157C" w:rsidRPr="00115E4A" w:rsidRDefault="008F157C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115E4A">
              <w:rPr>
                <w:bCs/>
              </w:rPr>
              <w:t>Experience and knowledge of individual pupils; school policies</w:t>
            </w:r>
          </w:p>
        </w:tc>
        <w:tc>
          <w:tcPr>
            <w:tcW w:w="2075" w:type="dxa"/>
          </w:tcPr>
          <w:p w14:paraId="16525900" w14:textId="77777777" w:rsidR="008F157C" w:rsidRPr="00115E4A" w:rsidRDefault="008F157C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115E4A">
              <w:rPr>
                <w:bCs/>
              </w:rPr>
              <w:t>A few times per week</w:t>
            </w:r>
          </w:p>
        </w:tc>
      </w:tr>
      <w:tr w:rsidR="000F67A1" w:rsidRPr="00BF7DAE" w14:paraId="6E1151AF" w14:textId="77777777" w:rsidTr="00115E4A">
        <w:tc>
          <w:tcPr>
            <w:tcW w:w="4252" w:type="dxa"/>
          </w:tcPr>
          <w:p w14:paraId="0D45E3FE" w14:textId="77777777" w:rsidR="000F67A1" w:rsidRPr="00BF7DAE" w:rsidRDefault="000F67A1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 w:rsidRPr="00115E4A">
              <w:rPr>
                <w:bCs/>
              </w:rPr>
              <w:t>Intervention in instances of pupil disagreements and arguments.</w:t>
            </w:r>
          </w:p>
        </w:tc>
        <w:tc>
          <w:tcPr>
            <w:tcW w:w="3402" w:type="dxa"/>
          </w:tcPr>
          <w:p w14:paraId="4D483D72" w14:textId="77777777" w:rsidR="000F67A1" w:rsidRPr="00115E4A" w:rsidRDefault="000F67A1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115E4A">
              <w:rPr>
                <w:bCs/>
              </w:rPr>
              <w:t>Experience and knowledge of individual pupils</w:t>
            </w:r>
          </w:p>
        </w:tc>
        <w:tc>
          <w:tcPr>
            <w:tcW w:w="2075" w:type="dxa"/>
          </w:tcPr>
          <w:p w14:paraId="676A24C4" w14:textId="77777777" w:rsidR="000F67A1" w:rsidRPr="00BF7DAE" w:rsidRDefault="000F67A1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 w:rsidRPr="00115E4A">
              <w:rPr>
                <w:bCs/>
              </w:rPr>
              <w:t>A few times per week</w:t>
            </w:r>
            <w:r>
              <w:t xml:space="preserve"> </w:t>
            </w:r>
          </w:p>
        </w:tc>
      </w:tr>
      <w:tr w:rsidR="000F67A1" w:rsidRPr="00115E4A" w14:paraId="3C47CAB5" w14:textId="77777777" w:rsidTr="00115E4A">
        <w:tc>
          <w:tcPr>
            <w:tcW w:w="4252" w:type="dxa"/>
          </w:tcPr>
          <w:p w14:paraId="2977A8A7" w14:textId="77777777" w:rsidR="000F67A1" w:rsidRPr="00115E4A" w:rsidRDefault="000F67A1" w:rsidP="00115E4A">
            <w:pPr>
              <w:spacing w:before="60"/>
              <w:jc w:val="center"/>
              <w:rPr>
                <w:b/>
                <w:lang w:eastAsia="en-US"/>
              </w:rPr>
            </w:pPr>
            <w:r w:rsidRPr="00115E4A">
              <w:rPr>
                <w:b/>
                <w:lang w:eastAsia="en-US"/>
              </w:rPr>
              <w:t>Unexpected problem</w:t>
            </w:r>
          </w:p>
        </w:tc>
        <w:tc>
          <w:tcPr>
            <w:tcW w:w="3402" w:type="dxa"/>
          </w:tcPr>
          <w:p w14:paraId="6E8DCEBB" w14:textId="77777777" w:rsidR="000F67A1" w:rsidRPr="00115E4A" w:rsidRDefault="000F67A1" w:rsidP="00115E4A">
            <w:pPr>
              <w:spacing w:before="60"/>
              <w:jc w:val="center"/>
              <w:rPr>
                <w:b/>
                <w:lang w:eastAsia="en-US"/>
              </w:rPr>
            </w:pPr>
            <w:r w:rsidRPr="00115E4A">
              <w:rPr>
                <w:b/>
                <w:lang w:eastAsia="en-US"/>
              </w:rPr>
              <w:t>Nature of available guidance</w:t>
            </w:r>
          </w:p>
        </w:tc>
        <w:tc>
          <w:tcPr>
            <w:tcW w:w="2075" w:type="dxa"/>
          </w:tcPr>
          <w:p w14:paraId="5140C163" w14:textId="77777777" w:rsidR="000F67A1" w:rsidRPr="00115E4A" w:rsidRDefault="000F67A1" w:rsidP="00115E4A">
            <w:pPr>
              <w:spacing w:before="60"/>
              <w:jc w:val="center"/>
              <w:rPr>
                <w:b/>
                <w:lang w:eastAsia="en-US"/>
              </w:rPr>
            </w:pPr>
            <w:r w:rsidRPr="00115E4A">
              <w:rPr>
                <w:b/>
                <w:lang w:eastAsia="en-US"/>
              </w:rPr>
              <w:t>Typical Frequency</w:t>
            </w:r>
          </w:p>
        </w:tc>
      </w:tr>
      <w:tr w:rsidR="000F67A1" w:rsidRPr="00BF7DAE" w14:paraId="7D108655" w14:textId="77777777" w:rsidTr="00115E4A">
        <w:tc>
          <w:tcPr>
            <w:tcW w:w="4252" w:type="dxa"/>
          </w:tcPr>
          <w:p w14:paraId="29385021" w14:textId="77777777" w:rsidR="000F67A1" w:rsidRPr="00BF7DAE" w:rsidRDefault="000F67A1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 w:rsidRPr="00115E4A">
              <w:rPr>
                <w:bCs/>
              </w:rPr>
              <w:t>A pupil involved in a serious accident</w:t>
            </w:r>
          </w:p>
          <w:p w14:paraId="7066DBAD" w14:textId="77777777" w:rsidR="000F67A1" w:rsidRPr="00BF7DAE" w:rsidRDefault="000F67A1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</w:p>
        </w:tc>
        <w:tc>
          <w:tcPr>
            <w:tcW w:w="3402" w:type="dxa"/>
          </w:tcPr>
          <w:p w14:paraId="350665F2" w14:textId="77777777" w:rsidR="000F67A1" w:rsidRPr="00BF7DAE" w:rsidRDefault="000F67A1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 w:rsidRPr="00115E4A">
              <w:rPr>
                <w:bCs/>
              </w:rPr>
              <w:t>First aid procedures; school procedures for dealing with such incidents</w:t>
            </w:r>
          </w:p>
        </w:tc>
        <w:tc>
          <w:tcPr>
            <w:tcW w:w="2075" w:type="dxa"/>
          </w:tcPr>
          <w:p w14:paraId="5181D68B" w14:textId="77777777" w:rsidR="000F67A1" w:rsidRPr="00BF7DAE" w:rsidRDefault="000F67A1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 w:rsidRPr="00115E4A">
              <w:rPr>
                <w:bCs/>
              </w:rPr>
              <w:t>Occasional</w:t>
            </w:r>
          </w:p>
        </w:tc>
      </w:tr>
    </w:tbl>
    <w:p w14:paraId="7DFE6409" w14:textId="77777777" w:rsidR="005D4884" w:rsidRDefault="005D4884" w:rsidP="00CF4BA3">
      <w:pPr>
        <w:numPr>
          <w:ilvl w:val="0"/>
          <w:numId w:val="20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60" w:after="60" w:line="240" w:lineRule="atLeast"/>
        <w:ind w:left="357" w:hanging="357"/>
        <w:jc w:val="both"/>
        <w:rPr>
          <w:b/>
        </w:rPr>
      </w:pPr>
      <w:r>
        <w:rPr>
          <w:b/>
        </w:rPr>
        <w:t xml:space="preserve">Give two examples of problems or decisions the </w:t>
      </w:r>
      <w:r w:rsidR="008339CE">
        <w:rPr>
          <w:b/>
        </w:rPr>
        <w:t>Job Holder</w:t>
      </w:r>
      <w:r>
        <w:rPr>
          <w:b/>
        </w:rPr>
        <w:t xml:space="preserve"> would be expected </w:t>
      </w:r>
      <w:r w:rsidRPr="00CF4BA3">
        <w:rPr>
          <w:b/>
          <w:u w:val="single"/>
        </w:rPr>
        <w:t>to refer to their supervisor/manager</w:t>
      </w:r>
      <w:r w:rsidRPr="00CF4BA3">
        <w:rPr>
          <w:b/>
        </w:rPr>
        <w:t xml:space="preserve">. </w:t>
      </w:r>
      <w:r>
        <w:rPr>
          <w:b/>
        </w:rPr>
        <w:t>How often do these occur?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3402"/>
        <w:gridCol w:w="2075"/>
      </w:tblGrid>
      <w:tr w:rsidR="00CF4BA3" w:rsidRPr="00115E4A" w14:paraId="41C2D340" w14:textId="77777777" w:rsidTr="00115E4A">
        <w:tc>
          <w:tcPr>
            <w:tcW w:w="4252" w:type="dxa"/>
          </w:tcPr>
          <w:p w14:paraId="2350A289" w14:textId="77777777" w:rsidR="00CF4BA3" w:rsidRPr="00115E4A" w:rsidRDefault="00CF4BA3" w:rsidP="00115E4A">
            <w:pPr>
              <w:spacing w:before="60"/>
              <w:jc w:val="center"/>
              <w:rPr>
                <w:b/>
                <w:lang w:eastAsia="en-US"/>
              </w:rPr>
            </w:pPr>
            <w:r w:rsidRPr="00115E4A">
              <w:rPr>
                <w:b/>
                <w:lang w:eastAsia="en-US"/>
              </w:rPr>
              <w:t>Problem or decision</w:t>
            </w:r>
          </w:p>
        </w:tc>
        <w:tc>
          <w:tcPr>
            <w:tcW w:w="3402" w:type="dxa"/>
          </w:tcPr>
          <w:p w14:paraId="67781F95" w14:textId="77777777" w:rsidR="00CF4BA3" w:rsidRPr="00115E4A" w:rsidRDefault="00CF4BA3" w:rsidP="00115E4A">
            <w:pPr>
              <w:spacing w:before="60"/>
              <w:jc w:val="center"/>
              <w:rPr>
                <w:b/>
                <w:lang w:eastAsia="en-US"/>
              </w:rPr>
            </w:pPr>
            <w:r w:rsidRPr="00115E4A">
              <w:rPr>
                <w:b/>
                <w:lang w:eastAsia="en-US"/>
              </w:rPr>
              <w:t>Point of referral</w:t>
            </w:r>
          </w:p>
        </w:tc>
        <w:tc>
          <w:tcPr>
            <w:tcW w:w="2075" w:type="dxa"/>
          </w:tcPr>
          <w:p w14:paraId="066091B7" w14:textId="77777777" w:rsidR="00CF4BA3" w:rsidRPr="00115E4A" w:rsidRDefault="00CF4BA3" w:rsidP="00115E4A">
            <w:pPr>
              <w:spacing w:before="60"/>
              <w:jc w:val="center"/>
              <w:rPr>
                <w:b/>
                <w:lang w:eastAsia="en-US"/>
              </w:rPr>
            </w:pPr>
            <w:r w:rsidRPr="00115E4A">
              <w:rPr>
                <w:b/>
                <w:lang w:eastAsia="en-US"/>
              </w:rPr>
              <w:t>Typical Frequency</w:t>
            </w:r>
          </w:p>
        </w:tc>
      </w:tr>
      <w:tr w:rsidR="00351947" w:rsidRPr="00BF7DAE" w14:paraId="6EBAE0B6" w14:textId="77777777" w:rsidTr="00115E4A">
        <w:tc>
          <w:tcPr>
            <w:tcW w:w="4252" w:type="dxa"/>
          </w:tcPr>
          <w:p w14:paraId="6A2F19CF" w14:textId="77777777" w:rsidR="00351947" w:rsidRPr="00115E4A" w:rsidRDefault="00351947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bookmarkStart w:id="198" w:name="_VV1144"/>
            <w:r>
              <w:t xml:space="preserve">Serious incidents arising during </w:t>
            </w:r>
            <w:bookmarkStart w:id="199" w:name="_VV494"/>
            <w:r>
              <w:t>the</w:t>
            </w:r>
            <w:bookmarkEnd w:id="199"/>
            <w:r>
              <w:t xml:space="preserve"> </w:t>
            </w:r>
            <w:bookmarkStart w:id="200" w:name="_VV495"/>
            <w:r>
              <w:t>lunch</w:t>
            </w:r>
            <w:bookmarkEnd w:id="200"/>
            <w:r>
              <w:t xml:space="preserve"> </w:t>
            </w:r>
            <w:bookmarkStart w:id="201" w:name="_VV496"/>
            <w:r>
              <w:t>period</w:t>
            </w:r>
            <w:bookmarkEnd w:id="198"/>
            <w:bookmarkEnd w:id="201"/>
          </w:p>
        </w:tc>
        <w:tc>
          <w:tcPr>
            <w:tcW w:w="3402" w:type="dxa"/>
          </w:tcPr>
          <w:p w14:paraId="2BFE190E" w14:textId="77777777" w:rsidR="00351947" w:rsidRPr="00115E4A" w:rsidRDefault="00351947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bookmarkStart w:id="202" w:name="_VV1153"/>
            <w:r w:rsidRPr="00115E4A">
              <w:rPr>
                <w:bCs/>
              </w:rPr>
              <w:t>Head</w:t>
            </w:r>
            <w:bookmarkStart w:id="203" w:name="_VV1154"/>
            <w:bookmarkEnd w:id="202"/>
            <w:r w:rsidR="00FA21B1" w:rsidRPr="00115E4A">
              <w:rPr>
                <w:bCs/>
              </w:rPr>
              <w:t>t</w:t>
            </w:r>
            <w:r w:rsidRPr="00115E4A">
              <w:rPr>
                <w:bCs/>
              </w:rPr>
              <w:t>eacher</w:t>
            </w:r>
            <w:bookmarkEnd w:id="203"/>
            <w:r w:rsidRPr="00115E4A">
              <w:rPr>
                <w:bCs/>
              </w:rPr>
              <w:t>/Deputy Head teacher</w:t>
            </w:r>
          </w:p>
        </w:tc>
        <w:tc>
          <w:tcPr>
            <w:tcW w:w="2075" w:type="dxa"/>
          </w:tcPr>
          <w:p w14:paraId="4E13F56B" w14:textId="77777777" w:rsidR="00351947" w:rsidRPr="00115E4A" w:rsidRDefault="00351947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115E4A">
              <w:rPr>
                <w:bCs/>
              </w:rPr>
              <w:t xml:space="preserve">Few </w:t>
            </w:r>
            <w:bookmarkStart w:id="204" w:name="_VV1156"/>
            <w:r w:rsidRPr="00115E4A">
              <w:rPr>
                <w:bCs/>
              </w:rPr>
              <w:t>times</w:t>
            </w:r>
            <w:bookmarkEnd w:id="204"/>
            <w:r w:rsidRPr="00115E4A">
              <w:rPr>
                <w:bCs/>
              </w:rPr>
              <w:t xml:space="preserve"> per annum</w:t>
            </w:r>
          </w:p>
        </w:tc>
      </w:tr>
      <w:tr w:rsidR="00351947" w:rsidRPr="00BF7DAE" w14:paraId="6DB19D74" w14:textId="77777777" w:rsidTr="00115E4A">
        <w:tc>
          <w:tcPr>
            <w:tcW w:w="4252" w:type="dxa"/>
          </w:tcPr>
          <w:p w14:paraId="124B93F7" w14:textId="77777777" w:rsidR="00351947" w:rsidRPr="00115E4A" w:rsidRDefault="00351947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bookmarkStart w:id="205" w:name="_VV1159"/>
            <w:r w:rsidRPr="00115E4A">
              <w:rPr>
                <w:bCs/>
              </w:rPr>
              <w:t>Pupils</w:t>
            </w:r>
            <w:bookmarkEnd w:id="205"/>
            <w:r w:rsidRPr="00115E4A">
              <w:rPr>
                <w:bCs/>
              </w:rPr>
              <w:t xml:space="preserve"> </w:t>
            </w:r>
            <w:bookmarkStart w:id="206" w:name="_VV1160"/>
            <w:r w:rsidRPr="00115E4A">
              <w:rPr>
                <w:bCs/>
              </w:rPr>
              <w:t>repeatedly</w:t>
            </w:r>
            <w:bookmarkEnd w:id="206"/>
            <w:r w:rsidRPr="00115E4A">
              <w:rPr>
                <w:bCs/>
              </w:rPr>
              <w:t xml:space="preserve"> </w:t>
            </w:r>
            <w:bookmarkStart w:id="207" w:name="_VV1161"/>
            <w:r w:rsidRPr="00115E4A">
              <w:rPr>
                <w:bCs/>
              </w:rPr>
              <w:t>failing</w:t>
            </w:r>
            <w:bookmarkEnd w:id="207"/>
            <w:r w:rsidRPr="00115E4A">
              <w:rPr>
                <w:bCs/>
              </w:rPr>
              <w:t xml:space="preserve"> </w:t>
            </w:r>
            <w:bookmarkStart w:id="208" w:name="_VV1162"/>
            <w:r w:rsidRPr="00115E4A">
              <w:rPr>
                <w:bCs/>
              </w:rPr>
              <w:t>to</w:t>
            </w:r>
            <w:bookmarkEnd w:id="208"/>
            <w:r w:rsidRPr="00115E4A">
              <w:rPr>
                <w:bCs/>
              </w:rPr>
              <w:t xml:space="preserve"> </w:t>
            </w:r>
            <w:bookmarkStart w:id="209" w:name="_VV1163"/>
            <w:r w:rsidRPr="00115E4A">
              <w:rPr>
                <w:bCs/>
              </w:rPr>
              <w:t>conform</w:t>
            </w:r>
            <w:bookmarkEnd w:id="209"/>
            <w:r w:rsidRPr="00115E4A">
              <w:rPr>
                <w:bCs/>
              </w:rPr>
              <w:t xml:space="preserve"> </w:t>
            </w:r>
            <w:bookmarkStart w:id="210" w:name="_VV1164"/>
            <w:r w:rsidRPr="00115E4A">
              <w:rPr>
                <w:bCs/>
              </w:rPr>
              <w:t>to</w:t>
            </w:r>
            <w:bookmarkEnd w:id="210"/>
            <w:r w:rsidRPr="00115E4A">
              <w:rPr>
                <w:bCs/>
              </w:rPr>
              <w:t xml:space="preserve"> </w:t>
            </w:r>
            <w:bookmarkStart w:id="211" w:name="_VV1165"/>
            <w:r w:rsidRPr="00115E4A">
              <w:rPr>
                <w:bCs/>
              </w:rPr>
              <w:t>simple</w:t>
            </w:r>
            <w:bookmarkEnd w:id="211"/>
            <w:r w:rsidRPr="00115E4A">
              <w:rPr>
                <w:bCs/>
              </w:rPr>
              <w:t xml:space="preserve"> </w:t>
            </w:r>
            <w:bookmarkStart w:id="212" w:name="_VV1166"/>
            <w:r w:rsidRPr="00115E4A">
              <w:rPr>
                <w:bCs/>
              </w:rPr>
              <w:t>requests</w:t>
            </w:r>
            <w:bookmarkEnd w:id="212"/>
          </w:p>
        </w:tc>
        <w:tc>
          <w:tcPr>
            <w:tcW w:w="3402" w:type="dxa"/>
          </w:tcPr>
          <w:p w14:paraId="7878294B" w14:textId="77777777" w:rsidR="00351947" w:rsidRPr="00115E4A" w:rsidRDefault="00FA21B1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115E4A">
              <w:rPr>
                <w:bCs/>
              </w:rPr>
              <w:t>Headt</w:t>
            </w:r>
            <w:r w:rsidR="00351947" w:rsidRPr="00115E4A">
              <w:rPr>
                <w:bCs/>
              </w:rPr>
              <w:t xml:space="preserve">eacher/Deputy Head Teacher </w:t>
            </w:r>
          </w:p>
        </w:tc>
        <w:tc>
          <w:tcPr>
            <w:tcW w:w="2075" w:type="dxa"/>
          </w:tcPr>
          <w:p w14:paraId="34D515C9" w14:textId="77777777" w:rsidR="00351947" w:rsidRPr="00115E4A" w:rsidRDefault="00351947" w:rsidP="00115E4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rPr>
                <w:bCs/>
              </w:rPr>
            </w:pPr>
            <w:r w:rsidRPr="00115E4A">
              <w:rPr>
                <w:bCs/>
              </w:rPr>
              <w:t>Several times per annum</w:t>
            </w:r>
          </w:p>
        </w:tc>
      </w:tr>
    </w:tbl>
    <w:p w14:paraId="51F25863" w14:textId="77777777" w:rsidR="005D4884" w:rsidRDefault="005D4884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5935A182" w14:textId="77777777" w:rsidR="00EB25F6" w:rsidRDefault="00EB25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7981E65E" w14:textId="77777777" w:rsidR="00EB25F6" w:rsidRDefault="00EB25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076FA4CE" w14:textId="77777777" w:rsidR="0026323A" w:rsidRDefault="0026323A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611221AA" w14:textId="77777777" w:rsidR="0026323A" w:rsidRDefault="0026323A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0FA264C1" w14:textId="77777777" w:rsidR="0026323A" w:rsidRDefault="0026323A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64000C77" w14:textId="77777777" w:rsidR="0026323A" w:rsidRDefault="0026323A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70EB0E97" w14:textId="77777777" w:rsidR="0026323A" w:rsidRDefault="0026323A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049B9D23" w14:textId="77777777" w:rsidR="0026323A" w:rsidRDefault="0026323A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</w:p>
    <w:p w14:paraId="60E7F8F1" w14:textId="77777777" w:rsidR="005D4884" w:rsidRPr="008E6ABD" w:rsidRDefault="005D4884" w:rsidP="00C74A48">
      <w:pPr>
        <w:numPr>
          <w:ilvl w:val="0"/>
          <w:numId w:val="22"/>
        </w:numPr>
        <w:spacing w:before="120" w:after="120" w:line="240" w:lineRule="atLeast"/>
        <w:ind w:left="568" w:hanging="568"/>
        <w:rPr>
          <w:b/>
          <w:szCs w:val="20"/>
        </w:rPr>
      </w:pPr>
      <w:r w:rsidRPr="008E6ABD">
        <w:rPr>
          <w:b/>
          <w:szCs w:val="20"/>
        </w:rPr>
        <w:t>PHYSICAL DEMANDS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1701"/>
        <w:gridCol w:w="1917"/>
        <w:gridCol w:w="2565"/>
      </w:tblGrid>
      <w:tr w:rsidR="005D4884" w14:paraId="0925A3BC" w14:textId="7777777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4077" w:type="dxa"/>
          </w:tcPr>
          <w:p w14:paraId="3E461C5A" w14:textId="77777777" w:rsidR="005D4884" w:rsidRDefault="005D4884" w:rsidP="008E6ABD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Physical Demand</w:t>
            </w:r>
          </w:p>
        </w:tc>
        <w:tc>
          <w:tcPr>
            <w:tcW w:w="1701" w:type="dxa"/>
          </w:tcPr>
          <w:p w14:paraId="22BA8AA1" w14:textId="77777777" w:rsidR="005D4884" w:rsidRDefault="005D4884" w:rsidP="008E6ABD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Typical</w:t>
            </w:r>
          </w:p>
          <w:p w14:paraId="69650579" w14:textId="77777777" w:rsidR="005D4884" w:rsidRDefault="005D4884" w:rsidP="008E6ABD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Duration</w:t>
            </w:r>
          </w:p>
        </w:tc>
        <w:tc>
          <w:tcPr>
            <w:tcW w:w="1917" w:type="dxa"/>
          </w:tcPr>
          <w:p w14:paraId="638FDBA1" w14:textId="77777777" w:rsidR="005D4884" w:rsidRDefault="005D4884" w:rsidP="008E6ABD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How often?</w:t>
            </w:r>
          </w:p>
        </w:tc>
        <w:tc>
          <w:tcPr>
            <w:tcW w:w="2565" w:type="dxa"/>
          </w:tcPr>
          <w:p w14:paraId="20E9A62D" w14:textId="77777777" w:rsidR="005D4884" w:rsidRDefault="005D4884" w:rsidP="008E6ABD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Other details</w:t>
            </w:r>
          </w:p>
          <w:p w14:paraId="3E98DB66" w14:textId="77777777" w:rsidR="005D4884" w:rsidRDefault="005D4884" w:rsidP="008E6ABD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(eg how heavy?)</w:t>
            </w:r>
          </w:p>
        </w:tc>
      </w:tr>
      <w:tr w:rsidR="008E6ABD" w:rsidRPr="00BF7DAE" w14:paraId="1F0C6CB2" w14:textId="77777777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4077" w:type="dxa"/>
          </w:tcPr>
          <w:p w14:paraId="0407284F" w14:textId="77777777" w:rsidR="008E6ABD" w:rsidRPr="00BF7DAE" w:rsidRDefault="008E6ABD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>
              <w:t>Stamina – on feet throughout shift, walking around school site.</w:t>
            </w:r>
          </w:p>
        </w:tc>
        <w:tc>
          <w:tcPr>
            <w:tcW w:w="1701" w:type="dxa"/>
          </w:tcPr>
          <w:p w14:paraId="21A21D57" w14:textId="77777777" w:rsidR="008E6ABD" w:rsidRPr="00BF7DAE" w:rsidRDefault="008E6ABD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>
              <w:t xml:space="preserve">Shift lasts </w:t>
            </w:r>
            <w:r w:rsidR="00AB66FF">
              <w:t xml:space="preserve">between </w:t>
            </w:r>
            <w:r>
              <w:t>1</w:t>
            </w:r>
            <w:proofErr w:type="gramStart"/>
            <w:r>
              <w:t xml:space="preserve">½ </w:t>
            </w:r>
            <w:r w:rsidR="00AB66FF">
              <w:t xml:space="preserve"> -</w:t>
            </w:r>
            <w:proofErr w:type="gramEnd"/>
            <w:r w:rsidR="00AB66FF">
              <w:t xml:space="preserve"> 2 </w:t>
            </w:r>
            <w:r>
              <w:t xml:space="preserve">hours </w:t>
            </w:r>
          </w:p>
        </w:tc>
        <w:tc>
          <w:tcPr>
            <w:tcW w:w="1917" w:type="dxa"/>
          </w:tcPr>
          <w:p w14:paraId="634C66C0" w14:textId="77777777" w:rsidR="008E6ABD" w:rsidRPr="00BF7DAE" w:rsidRDefault="008E6ABD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>
              <w:t>Daily</w:t>
            </w:r>
          </w:p>
        </w:tc>
        <w:tc>
          <w:tcPr>
            <w:tcW w:w="2565" w:type="dxa"/>
          </w:tcPr>
          <w:p w14:paraId="050EACEB" w14:textId="77777777" w:rsidR="008E6ABD" w:rsidRPr="00BF7DAE" w:rsidRDefault="008E6ABD" w:rsidP="00622C46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</w:p>
        </w:tc>
      </w:tr>
    </w:tbl>
    <w:p w14:paraId="3AB29A6B" w14:textId="77777777" w:rsidR="009B080A" w:rsidRDefault="009B080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1701"/>
        <w:gridCol w:w="1917"/>
        <w:gridCol w:w="2565"/>
      </w:tblGrid>
      <w:tr w:rsidR="005D4884" w14:paraId="7C039C0C" w14:textId="77777777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4077" w:type="dxa"/>
          </w:tcPr>
          <w:p w14:paraId="70DAC5B9" w14:textId="77777777" w:rsidR="005D4884" w:rsidRDefault="005D4884" w:rsidP="00AB66FF">
            <w:pPr>
              <w:spacing w:before="60"/>
            </w:pPr>
            <w:r>
              <w:t>Lifting and carrying:</w:t>
            </w:r>
          </w:p>
          <w:p w14:paraId="13E035A8" w14:textId="77777777" w:rsidR="005D4884" w:rsidRDefault="00FA21B1">
            <w:pPr>
              <w:numPr>
                <w:ilvl w:val="0"/>
                <w:numId w:val="10"/>
              </w:numPr>
            </w:pPr>
            <w:r>
              <w:t>C</w:t>
            </w:r>
            <w:r w:rsidR="005D4884">
              <w:t>hildren’s recreation equipment</w:t>
            </w:r>
          </w:p>
          <w:p w14:paraId="1B7733CB" w14:textId="77777777" w:rsidR="005D4884" w:rsidRDefault="00FA21B1">
            <w:pPr>
              <w:numPr>
                <w:ilvl w:val="0"/>
                <w:numId w:val="10"/>
              </w:numPr>
            </w:pPr>
            <w:bookmarkStart w:id="213" w:name="_VV681"/>
            <w:r>
              <w:t>T</w:t>
            </w:r>
            <w:r w:rsidR="005D4884">
              <w:t>ables</w:t>
            </w:r>
            <w:bookmarkEnd w:id="213"/>
            <w:r w:rsidR="005D4884">
              <w:t xml:space="preserve"> </w:t>
            </w:r>
            <w:bookmarkStart w:id="214" w:name="_VV682"/>
            <w:r w:rsidR="005D4884">
              <w:t>and</w:t>
            </w:r>
            <w:bookmarkEnd w:id="214"/>
            <w:r w:rsidR="005D4884">
              <w:t xml:space="preserve"> </w:t>
            </w:r>
            <w:bookmarkStart w:id="215" w:name="_VV683"/>
            <w:r w:rsidR="005D4884">
              <w:t>chairs</w:t>
            </w:r>
            <w:bookmarkEnd w:id="215"/>
            <w:r w:rsidR="005D4884">
              <w:t xml:space="preserve"> </w:t>
            </w:r>
            <w:bookmarkStart w:id="216" w:name="_VV684"/>
            <w:r w:rsidR="005D4884">
              <w:t>in</w:t>
            </w:r>
            <w:bookmarkEnd w:id="216"/>
            <w:r w:rsidR="005D4884">
              <w:t xml:space="preserve"> </w:t>
            </w:r>
            <w:bookmarkStart w:id="217" w:name="_VV685"/>
            <w:r w:rsidR="005D4884">
              <w:t>the</w:t>
            </w:r>
            <w:bookmarkEnd w:id="217"/>
            <w:r w:rsidR="005D4884">
              <w:t xml:space="preserve"> </w:t>
            </w:r>
            <w:bookmarkStart w:id="218" w:name="_VV686"/>
            <w:r w:rsidR="005D4884">
              <w:t>school</w:t>
            </w:r>
            <w:bookmarkEnd w:id="218"/>
            <w:r w:rsidR="005D4884">
              <w:t xml:space="preserve"> </w:t>
            </w:r>
            <w:bookmarkStart w:id="219" w:name="_VV687"/>
            <w:r w:rsidR="005D4884">
              <w:t>hall</w:t>
            </w:r>
            <w:bookmarkEnd w:id="219"/>
          </w:p>
        </w:tc>
        <w:tc>
          <w:tcPr>
            <w:tcW w:w="1701" w:type="dxa"/>
          </w:tcPr>
          <w:p w14:paraId="470AAA58" w14:textId="77777777" w:rsidR="005D4884" w:rsidRDefault="005D4884"/>
          <w:p w14:paraId="7F35C343" w14:textId="77777777" w:rsidR="005D4884" w:rsidRDefault="005D4884"/>
        </w:tc>
        <w:tc>
          <w:tcPr>
            <w:tcW w:w="1917" w:type="dxa"/>
          </w:tcPr>
          <w:p w14:paraId="4C90E49D" w14:textId="77777777" w:rsidR="005D4884" w:rsidRDefault="005D4884"/>
          <w:p w14:paraId="6D9F3DDD" w14:textId="77777777" w:rsidR="005D4884" w:rsidRDefault="005D4884">
            <w:r>
              <w:t>Several times daily</w:t>
            </w:r>
          </w:p>
        </w:tc>
        <w:tc>
          <w:tcPr>
            <w:tcW w:w="2565" w:type="dxa"/>
          </w:tcPr>
          <w:p w14:paraId="11153788" w14:textId="77777777" w:rsidR="005D4884" w:rsidRDefault="005D4884"/>
          <w:p w14:paraId="760013C6" w14:textId="77777777" w:rsidR="005D4884" w:rsidRDefault="005D4884">
            <w:r>
              <w:t>10</w:t>
            </w:r>
            <w:r w:rsidR="00AB66FF">
              <w:t xml:space="preserve"> - </w:t>
            </w:r>
            <w:r>
              <w:t xml:space="preserve">12 </w:t>
            </w:r>
            <w:r w:rsidR="00AB66FF">
              <w:t>Kgs</w:t>
            </w:r>
          </w:p>
        </w:tc>
      </w:tr>
    </w:tbl>
    <w:p w14:paraId="318661C9" w14:textId="77777777" w:rsidR="005D4884" w:rsidRDefault="005D4884">
      <w:pPr>
        <w:ind w:left="2880" w:firstLine="720"/>
        <w:rPr>
          <w:b/>
        </w:rPr>
      </w:pPr>
    </w:p>
    <w:p w14:paraId="0B622561" w14:textId="77777777" w:rsidR="0026323A" w:rsidRDefault="0026323A">
      <w:pPr>
        <w:ind w:left="2880" w:firstLine="720"/>
        <w:rPr>
          <w:b/>
        </w:rPr>
      </w:pPr>
    </w:p>
    <w:p w14:paraId="4F40A70B" w14:textId="77777777" w:rsidR="0026323A" w:rsidRDefault="0026323A">
      <w:pPr>
        <w:ind w:left="2880" w:firstLine="720"/>
        <w:rPr>
          <w:b/>
        </w:rPr>
      </w:pPr>
    </w:p>
    <w:p w14:paraId="7E5542A9" w14:textId="77777777" w:rsidR="0026323A" w:rsidRDefault="0026323A">
      <w:pPr>
        <w:ind w:left="2880" w:firstLine="720"/>
        <w:rPr>
          <w:b/>
        </w:rPr>
      </w:pPr>
    </w:p>
    <w:p w14:paraId="27EB3C4A" w14:textId="77777777" w:rsidR="005D4884" w:rsidRPr="00D478B2" w:rsidRDefault="005D4884" w:rsidP="00C74A48">
      <w:pPr>
        <w:numPr>
          <w:ilvl w:val="0"/>
          <w:numId w:val="22"/>
        </w:numPr>
        <w:spacing w:before="120" w:after="120" w:line="240" w:lineRule="atLeast"/>
        <w:ind w:left="568" w:hanging="568"/>
        <w:rPr>
          <w:b/>
          <w:szCs w:val="20"/>
        </w:rPr>
      </w:pPr>
      <w:r w:rsidRPr="00D478B2">
        <w:rPr>
          <w:b/>
          <w:szCs w:val="20"/>
        </w:rPr>
        <w:t>MENTAL DEMANDS OF THE JOB</w:t>
      </w:r>
    </w:p>
    <w:p w14:paraId="0674B622" w14:textId="77777777" w:rsidR="005D4884" w:rsidRDefault="005D488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  <w:gridCol w:w="2268"/>
        <w:gridCol w:w="1843"/>
        <w:gridCol w:w="1788"/>
      </w:tblGrid>
      <w:tr w:rsidR="00D478B2" w:rsidRPr="00027BC5" w14:paraId="6D9D8881" w14:textId="77777777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4361" w:type="dxa"/>
          </w:tcPr>
          <w:p w14:paraId="467BE242" w14:textId="77777777" w:rsidR="00D478B2" w:rsidRPr="00027BC5" w:rsidRDefault="00D478B2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027BC5">
              <w:rPr>
                <w:b/>
                <w:lang w:eastAsia="en-US"/>
              </w:rPr>
              <w:t>Nature of task</w:t>
            </w:r>
          </w:p>
        </w:tc>
        <w:tc>
          <w:tcPr>
            <w:tcW w:w="2268" w:type="dxa"/>
          </w:tcPr>
          <w:p w14:paraId="19A3E8C1" w14:textId="77777777" w:rsidR="00D478B2" w:rsidRPr="00027BC5" w:rsidRDefault="00D478B2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027BC5">
              <w:rPr>
                <w:b/>
                <w:lang w:eastAsia="en-US"/>
              </w:rPr>
              <w:t>Mental Demand</w:t>
            </w:r>
          </w:p>
        </w:tc>
        <w:tc>
          <w:tcPr>
            <w:tcW w:w="1843" w:type="dxa"/>
          </w:tcPr>
          <w:p w14:paraId="4024E15F" w14:textId="77777777" w:rsidR="00D478B2" w:rsidRPr="00027BC5" w:rsidRDefault="00D478B2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027BC5">
              <w:rPr>
                <w:b/>
                <w:lang w:eastAsia="en-US"/>
              </w:rPr>
              <w:t>Duration</w:t>
            </w:r>
          </w:p>
        </w:tc>
        <w:tc>
          <w:tcPr>
            <w:tcW w:w="1788" w:type="dxa"/>
          </w:tcPr>
          <w:p w14:paraId="61E6C842" w14:textId="77777777" w:rsidR="00D478B2" w:rsidRPr="00027BC5" w:rsidRDefault="00D478B2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027BC5">
              <w:rPr>
                <w:b/>
                <w:lang w:eastAsia="en-US"/>
              </w:rPr>
              <w:t>Frequency</w:t>
            </w:r>
            <w:r w:rsidRPr="00027BC5">
              <w:rPr>
                <w:b/>
                <w:lang w:eastAsia="en-US"/>
              </w:rPr>
              <w:tab/>
            </w:r>
          </w:p>
        </w:tc>
      </w:tr>
      <w:tr w:rsidR="00D478B2" w:rsidRPr="00124F4C" w14:paraId="28260561" w14:textId="77777777">
        <w:tblPrEx>
          <w:tblCellMar>
            <w:top w:w="0" w:type="dxa"/>
            <w:bottom w:w="0" w:type="dxa"/>
          </w:tblCellMar>
        </w:tblPrEx>
        <w:trPr>
          <w:trHeight w:val="889"/>
        </w:trPr>
        <w:tc>
          <w:tcPr>
            <w:tcW w:w="4361" w:type="dxa"/>
          </w:tcPr>
          <w:p w14:paraId="4F8AB8B8" w14:textId="77777777" w:rsidR="00D478B2" w:rsidRPr="00124F4C" w:rsidRDefault="00D478B2" w:rsidP="00622C46">
            <w:pPr>
              <w:spacing w:before="60"/>
            </w:pPr>
            <w:r w:rsidRPr="00124F4C">
              <w:t xml:space="preserve">Being alert to the </w:t>
            </w:r>
            <w:r>
              <w:t>behaviour</w:t>
            </w:r>
            <w:r w:rsidRPr="00124F4C">
              <w:t>, safety and needs of pupils and pre-empting any situations that may cause behavioural problems.</w:t>
            </w:r>
          </w:p>
        </w:tc>
        <w:tc>
          <w:tcPr>
            <w:tcW w:w="2268" w:type="dxa"/>
          </w:tcPr>
          <w:p w14:paraId="17DD4E6D" w14:textId="77777777" w:rsidR="00D478B2" w:rsidRPr="00124F4C" w:rsidRDefault="00D478B2" w:rsidP="00622C46">
            <w:pPr>
              <w:spacing w:before="60"/>
            </w:pPr>
            <w:r w:rsidRPr="00124F4C">
              <w:t>General awareness</w:t>
            </w:r>
          </w:p>
        </w:tc>
        <w:tc>
          <w:tcPr>
            <w:tcW w:w="1843" w:type="dxa"/>
          </w:tcPr>
          <w:p w14:paraId="20166E70" w14:textId="77777777" w:rsidR="00D478B2" w:rsidRPr="00124F4C" w:rsidRDefault="00D478B2" w:rsidP="00622C46">
            <w:pPr>
              <w:spacing w:before="60"/>
            </w:pPr>
            <w:r w:rsidRPr="00124F4C">
              <w:t xml:space="preserve">Throughout the </w:t>
            </w:r>
            <w:r>
              <w:t>shift</w:t>
            </w:r>
          </w:p>
        </w:tc>
        <w:tc>
          <w:tcPr>
            <w:tcW w:w="1788" w:type="dxa"/>
          </w:tcPr>
          <w:p w14:paraId="17977311" w14:textId="77777777" w:rsidR="00D478B2" w:rsidRPr="00124F4C" w:rsidRDefault="00D478B2" w:rsidP="00622C46">
            <w:pPr>
              <w:spacing w:before="60"/>
            </w:pPr>
            <w:r w:rsidRPr="00124F4C">
              <w:t>Daily</w:t>
            </w:r>
          </w:p>
        </w:tc>
      </w:tr>
    </w:tbl>
    <w:p w14:paraId="55A9288A" w14:textId="77777777" w:rsidR="005D4884" w:rsidRPr="00D478B2" w:rsidRDefault="005D4884" w:rsidP="00D478B2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60" w:after="60" w:line="240" w:lineRule="atLeast"/>
        <w:rPr>
          <w:i/>
        </w:rPr>
      </w:pPr>
      <w:r w:rsidRPr="00D478B2">
        <w:rPr>
          <w:b/>
        </w:rPr>
        <w:t xml:space="preserve">To what extent is the job subject to work-related pressures </w:t>
      </w:r>
      <w:r w:rsidRPr="00D478B2">
        <w:rPr>
          <w:i/>
        </w:rPr>
        <w:t>e.g. regular deadlines, frequent interruptions, conflicting demands?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5"/>
        <w:gridCol w:w="3922"/>
        <w:gridCol w:w="1843"/>
        <w:gridCol w:w="1930"/>
      </w:tblGrid>
      <w:tr w:rsidR="005D4884" w14:paraId="59595BAB" w14:textId="77777777">
        <w:tblPrEx>
          <w:tblCellMar>
            <w:top w:w="0" w:type="dxa"/>
            <w:bottom w:w="0" w:type="dxa"/>
          </w:tblCellMar>
        </w:tblPrEx>
        <w:tc>
          <w:tcPr>
            <w:tcW w:w="2565" w:type="dxa"/>
          </w:tcPr>
          <w:p w14:paraId="558508DA" w14:textId="77777777" w:rsidR="005D4884" w:rsidRDefault="005D4884" w:rsidP="00E233BE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Nature of pressures/</w:t>
            </w:r>
            <w:r w:rsidR="00E233BE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interruptions</w:t>
            </w:r>
          </w:p>
        </w:tc>
        <w:tc>
          <w:tcPr>
            <w:tcW w:w="3922" w:type="dxa"/>
          </w:tcPr>
          <w:p w14:paraId="6BB1816A" w14:textId="77777777" w:rsidR="005D4884" w:rsidRDefault="005D4884" w:rsidP="00E233BE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Source</w:t>
            </w:r>
          </w:p>
        </w:tc>
        <w:tc>
          <w:tcPr>
            <w:tcW w:w="1843" w:type="dxa"/>
          </w:tcPr>
          <w:p w14:paraId="13BEA0C5" w14:textId="77777777" w:rsidR="005D4884" w:rsidRDefault="005D4884" w:rsidP="00E233BE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For how long?</w:t>
            </w:r>
          </w:p>
        </w:tc>
        <w:tc>
          <w:tcPr>
            <w:tcW w:w="1930" w:type="dxa"/>
          </w:tcPr>
          <w:p w14:paraId="132A505B" w14:textId="77777777" w:rsidR="005D4884" w:rsidRDefault="005D4884" w:rsidP="00E233BE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How often?</w:t>
            </w:r>
          </w:p>
        </w:tc>
      </w:tr>
      <w:tr w:rsidR="00E233BE" w:rsidRPr="00E233BE" w14:paraId="5315BF93" w14:textId="77777777">
        <w:tblPrEx>
          <w:tblCellMar>
            <w:top w:w="0" w:type="dxa"/>
            <w:bottom w:w="0" w:type="dxa"/>
          </w:tblCellMar>
        </w:tblPrEx>
        <w:tc>
          <w:tcPr>
            <w:tcW w:w="2565" w:type="dxa"/>
          </w:tcPr>
          <w:p w14:paraId="541E9A31" w14:textId="77777777" w:rsidR="00E233BE" w:rsidRDefault="00E233BE" w:rsidP="00E233B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>
              <w:t>Interruptions</w:t>
            </w:r>
          </w:p>
          <w:p w14:paraId="350E394C" w14:textId="77777777" w:rsidR="00E233BE" w:rsidRDefault="00E233BE" w:rsidP="00E233B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</w:p>
        </w:tc>
        <w:tc>
          <w:tcPr>
            <w:tcW w:w="3922" w:type="dxa"/>
          </w:tcPr>
          <w:p w14:paraId="7DB8D6DF" w14:textId="77777777" w:rsidR="00E233BE" w:rsidRDefault="00E233BE" w:rsidP="00E233B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>
              <w:t>Staff and pupil requests</w:t>
            </w:r>
          </w:p>
          <w:p w14:paraId="3718270B" w14:textId="77777777" w:rsidR="00E233BE" w:rsidRDefault="00E233BE" w:rsidP="00E233B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</w:p>
        </w:tc>
        <w:tc>
          <w:tcPr>
            <w:tcW w:w="1843" w:type="dxa"/>
          </w:tcPr>
          <w:p w14:paraId="349E988E" w14:textId="77777777" w:rsidR="00E233BE" w:rsidRDefault="00E233BE" w:rsidP="00E233B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>
              <w:t>Few minutes</w:t>
            </w:r>
          </w:p>
        </w:tc>
        <w:tc>
          <w:tcPr>
            <w:tcW w:w="1930" w:type="dxa"/>
          </w:tcPr>
          <w:p w14:paraId="434F44F8" w14:textId="77777777" w:rsidR="00E233BE" w:rsidRPr="00124F4C" w:rsidRDefault="00E233BE" w:rsidP="00E233B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 w:rsidRPr="00124F4C">
              <w:t xml:space="preserve">Throughout the </w:t>
            </w:r>
            <w:r>
              <w:t>shift</w:t>
            </w:r>
          </w:p>
        </w:tc>
      </w:tr>
      <w:tr w:rsidR="00E233BE" w:rsidRPr="00E233BE" w14:paraId="5860921F" w14:textId="77777777">
        <w:tblPrEx>
          <w:tblCellMar>
            <w:top w:w="0" w:type="dxa"/>
            <w:bottom w:w="0" w:type="dxa"/>
          </w:tblCellMar>
        </w:tblPrEx>
        <w:tc>
          <w:tcPr>
            <w:tcW w:w="2565" w:type="dxa"/>
          </w:tcPr>
          <w:p w14:paraId="0463504F" w14:textId="77777777" w:rsidR="00E233BE" w:rsidRDefault="00E233BE" w:rsidP="00E233B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>
              <w:t>Deadlines</w:t>
            </w:r>
          </w:p>
          <w:p w14:paraId="710C9B5F" w14:textId="77777777" w:rsidR="00E233BE" w:rsidRDefault="00E233BE" w:rsidP="00E233B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</w:p>
        </w:tc>
        <w:tc>
          <w:tcPr>
            <w:tcW w:w="3922" w:type="dxa"/>
          </w:tcPr>
          <w:p w14:paraId="0BB17FF4" w14:textId="77777777" w:rsidR="00E233BE" w:rsidRDefault="00E233BE" w:rsidP="00E233B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bookmarkStart w:id="220" w:name="_VV712"/>
            <w:r>
              <w:t>To</w:t>
            </w:r>
            <w:bookmarkEnd w:id="220"/>
            <w:r>
              <w:t xml:space="preserve"> </w:t>
            </w:r>
            <w:bookmarkStart w:id="221" w:name="_VV713"/>
            <w:r>
              <w:t>prepare</w:t>
            </w:r>
            <w:bookmarkEnd w:id="221"/>
            <w:r>
              <w:t xml:space="preserve"> </w:t>
            </w:r>
            <w:bookmarkStart w:id="222" w:name="_VV714"/>
            <w:r>
              <w:t>the</w:t>
            </w:r>
            <w:bookmarkEnd w:id="222"/>
            <w:r>
              <w:t xml:space="preserve"> </w:t>
            </w:r>
            <w:bookmarkStart w:id="223" w:name="_VV715"/>
            <w:r>
              <w:t>hall</w:t>
            </w:r>
            <w:bookmarkEnd w:id="223"/>
            <w:r>
              <w:t xml:space="preserve"> </w:t>
            </w:r>
            <w:bookmarkStart w:id="224" w:name="_VV716"/>
            <w:r>
              <w:t>in</w:t>
            </w:r>
            <w:bookmarkEnd w:id="224"/>
            <w:r>
              <w:t xml:space="preserve"> </w:t>
            </w:r>
            <w:bookmarkStart w:id="225" w:name="_VV717"/>
            <w:r>
              <w:t>time</w:t>
            </w:r>
            <w:bookmarkEnd w:id="225"/>
            <w:r>
              <w:t xml:space="preserve"> </w:t>
            </w:r>
            <w:bookmarkStart w:id="226" w:name="_VV718"/>
            <w:r>
              <w:t>for</w:t>
            </w:r>
            <w:bookmarkEnd w:id="226"/>
            <w:r>
              <w:t xml:space="preserve"> </w:t>
            </w:r>
            <w:bookmarkStart w:id="227" w:name="_VV719"/>
            <w:r>
              <w:t>lunch</w:t>
            </w:r>
            <w:bookmarkEnd w:id="227"/>
            <w:r>
              <w:t xml:space="preserve"> </w:t>
            </w:r>
            <w:bookmarkStart w:id="228" w:name="_VV720"/>
            <w:r>
              <w:t>and</w:t>
            </w:r>
            <w:bookmarkEnd w:id="228"/>
            <w:r>
              <w:t xml:space="preserve"> </w:t>
            </w:r>
            <w:bookmarkStart w:id="229" w:name="_VV726"/>
            <w:r>
              <w:t>dissemble</w:t>
            </w:r>
            <w:bookmarkEnd w:id="229"/>
            <w:r>
              <w:t xml:space="preserve"> </w:t>
            </w:r>
            <w:bookmarkStart w:id="230" w:name="_VV722"/>
            <w:r>
              <w:t>for</w:t>
            </w:r>
            <w:bookmarkEnd w:id="230"/>
            <w:r>
              <w:t xml:space="preserve"> </w:t>
            </w:r>
            <w:bookmarkStart w:id="231" w:name="_VV723"/>
            <w:r>
              <w:t>the</w:t>
            </w:r>
            <w:bookmarkEnd w:id="231"/>
            <w:r>
              <w:t xml:space="preserve"> </w:t>
            </w:r>
            <w:bookmarkStart w:id="232" w:name="_VV724"/>
            <w:r>
              <w:t>afternoon</w:t>
            </w:r>
            <w:bookmarkEnd w:id="232"/>
            <w:r>
              <w:t xml:space="preserve"> </w:t>
            </w:r>
            <w:bookmarkStart w:id="233" w:name="_VV725"/>
            <w:r>
              <w:t>assembly</w:t>
            </w:r>
            <w:bookmarkEnd w:id="233"/>
          </w:p>
        </w:tc>
        <w:tc>
          <w:tcPr>
            <w:tcW w:w="1843" w:type="dxa"/>
          </w:tcPr>
          <w:p w14:paraId="3386719B" w14:textId="77777777" w:rsidR="00E233BE" w:rsidRDefault="00E233BE" w:rsidP="00E233B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</w:p>
        </w:tc>
        <w:tc>
          <w:tcPr>
            <w:tcW w:w="1930" w:type="dxa"/>
          </w:tcPr>
          <w:p w14:paraId="47C12977" w14:textId="77777777" w:rsidR="00E233BE" w:rsidRDefault="00E233BE" w:rsidP="00E233B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</w:pPr>
            <w:r>
              <w:t>Daily</w:t>
            </w:r>
          </w:p>
        </w:tc>
      </w:tr>
    </w:tbl>
    <w:p w14:paraId="0BD28B94" w14:textId="77777777" w:rsidR="00EB25F6" w:rsidRDefault="00EB25F6" w:rsidP="00D9325B">
      <w:pPr>
        <w:rPr>
          <w:b/>
        </w:rPr>
      </w:pPr>
    </w:p>
    <w:p w14:paraId="274157DA" w14:textId="77777777" w:rsidR="00EB25F6" w:rsidRDefault="00EB25F6">
      <w:pPr>
        <w:ind w:left="2880" w:hanging="2880"/>
        <w:rPr>
          <w:b/>
        </w:rPr>
      </w:pPr>
    </w:p>
    <w:p w14:paraId="10D40AAF" w14:textId="77777777" w:rsidR="00EB25F6" w:rsidRDefault="00EB25F6">
      <w:pPr>
        <w:ind w:left="2880" w:hanging="2880"/>
        <w:rPr>
          <w:b/>
        </w:rPr>
      </w:pPr>
    </w:p>
    <w:p w14:paraId="31AA8FCD" w14:textId="77777777" w:rsidR="005D4884" w:rsidRPr="00AB390D" w:rsidRDefault="005D4884" w:rsidP="00C74A48">
      <w:pPr>
        <w:numPr>
          <w:ilvl w:val="0"/>
          <w:numId w:val="22"/>
        </w:numPr>
        <w:spacing w:before="120" w:after="120" w:line="240" w:lineRule="atLeast"/>
        <w:ind w:left="568" w:hanging="568"/>
        <w:rPr>
          <w:b/>
          <w:szCs w:val="20"/>
        </w:rPr>
      </w:pPr>
      <w:r w:rsidRPr="00AB390D">
        <w:rPr>
          <w:b/>
          <w:szCs w:val="20"/>
        </w:rPr>
        <w:t>EMOTIONAL DEMANDS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4"/>
        <w:gridCol w:w="4369"/>
        <w:gridCol w:w="2120"/>
      </w:tblGrid>
      <w:tr w:rsidR="006841A8" w:rsidRPr="00027BC5" w14:paraId="2E8C9CE0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3774" w:type="dxa"/>
          </w:tcPr>
          <w:p w14:paraId="775B7619" w14:textId="77777777" w:rsidR="006841A8" w:rsidRPr="00027BC5" w:rsidRDefault="006841A8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027BC5">
              <w:rPr>
                <w:b/>
                <w:lang w:eastAsia="en-US"/>
              </w:rPr>
              <w:t xml:space="preserve">Nature of the task being performed by </w:t>
            </w:r>
            <w:r>
              <w:rPr>
                <w:b/>
                <w:lang w:eastAsia="en-US"/>
              </w:rPr>
              <w:t>Job Holder</w:t>
            </w:r>
            <w:r w:rsidRPr="00027BC5">
              <w:rPr>
                <w:b/>
                <w:lang w:eastAsia="en-US"/>
              </w:rPr>
              <w:t>.</w:t>
            </w:r>
          </w:p>
        </w:tc>
        <w:tc>
          <w:tcPr>
            <w:tcW w:w="4369" w:type="dxa"/>
          </w:tcPr>
          <w:p w14:paraId="0ACE99FE" w14:textId="77777777" w:rsidR="006841A8" w:rsidRPr="00027BC5" w:rsidRDefault="006841A8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027BC5">
              <w:rPr>
                <w:b/>
                <w:lang w:eastAsia="en-US"/>
              </w:rPr>
              <w:t>Behaviour/source of the emotional demand</w:t>
            </w:r>
          </w:p>
        </w:tc>
        <w:tc>
          <w:tcPr>
            <w:tcW w:w="2120" w:type="dxa"/>
          </w:tcPr>
          <w:p w14:paraId="32F650F5" w14:textId="77777777" w:rsidR="006841A8" w:rsidRPr="00027BC5" w:rsidRDefault="006841A8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027BC5">
              <w:rPr>
                <w:b/>
                <w:lang w:eastAsia="en-US"/>
              </w:rPr>
              <w:t>Frequency (per day/wk/month)</w:t>
            </w:r>
          </w:p>
        </w:tc>
      </w:tr>
      <w:tr w:rsidR="006841A8" w:rsidRPr="00124F4C" w14:paraId="1D8DF07D" w14:textId="77777777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3774" w:type="dxa"/>
          </w:tcPr>
          <w:p w14:paraId="636AF6FE" w14:textId="77777777" w:rsidR="006841A8" w:rsidRPr="00124F4C" w:rsidRDefault="006841A8" w:rsidP="00622C46">
            <w:pPr>
              <w:spacing w:before="60"/>
            </w:pPr>
            <w:r w:rsidRPr="00124F4C">
              <w:t xml:space="preserve">Dealing with challenging </w:t>
            </w:r>
            <w:r>
              <w:t>behaviour</w:t>
            </w:r>
            <w:r w:rsidRPr="00124F4C">
              <w:t>.</w:t>
            </w:r>
          </w:p>
        </w:tc>
        <w:tc>
          <w:tcPr>
            <w:tcW w:w="4369" w:type="dxa"/>
          </w:tcPr>
          <w:p w14:paraId="19926244" w14:textId="77777777" w:rsidR="006841A8" w:rsidRDefault="006841A8" w:rsidP="006841A8">
            <w:pPr>
              <w:spacing w:before="60"/>
            </w:pPr>
            <w:r>
              <w:t>Primary and infant pupils</w:t>
            </w:r>
          </w:p>
        </w:tc>
        <w:tc>
          <w:tcPr>
            <w:tcW w:w="2120" w:type="dxa"/>
          </w:tcPr>
          <w:p w14:paraId="1FD08513" w14:textId="77777777" w:rsidR="006841A8" w:rsidRPr="00124F4C" w:rsidRDefault="006841A8" w:rsidP="00622C46">
            <w:pPr>
              <w:spacing w:before="60"/>
            </w:pPr>
            <w:r w:rsidRPr="00124F4C">
              <w:t>A few times per school term</w:t>
            </w:r>
          </w:p>
        </w:tc>
      </w:tr>
    </w:tbl>
    <w:p w14:paraId="694FA2EE" w14:textId="77777777" w:rsidR="00CD6AE9" w:rsidRDefault="00CD6AE9" w:rsidP="000055E0">
      <w:pPr>
        <w:ind w:left="2880" w:firstLine="720"/>
        <w:rPr>
          <w:b/>
        </w:rPr>
      </w:pPr>
    </w:p>
    <w:p w14:paraId="2F2A7528" w14:textId="77777777" w:rsidR="0026323A" w:rsidRDefault="0026323A" w:rsidP="000055E0">
      <w:pPr>
        <w:ind w:left="2880" w:firstLine="720"/>
        <w:rPr>
          <w:b/>
        </w:rPr>
      </w:pPr>
    </w:p>
    <w:p w14:paraId="0ADD3A34" w14:textId="77777777" w:rsidR="0026323A" w:rsidRDefault="0026323A" w:rsidP="000055E0">
      <w:pPr>
        <w:ind w:left="2880" w:firstLine="720"/>
        <w:rPr>
          <w:b/>
        </w:rPr>
      </w:pPr>
    </w:p>
    <w:p w14:paraId="640E98FB" w14:textId="77777777" w:rsidR="0026323A" w:rsidRDefault="0026323A" w:rsidP="000055E0">
      <w:pPr>
        <w:ind w:left="2880" w:firstLine="720"/>
        <w:rPr>
          <w:b/>
        </w:rPr>
      </w:pPr>
    </w:p>
    <w:p w14:paraId="1F0FC8F3" w14:textId="77777777" w:rsidR="0026323A" w:rsidRDefault="0026323A" w:rsidP="000055E0">
      <w:pPr>
        <w:ind w:left="2880" w:firstLine="720"/>
        <w:rPr>
          <w:b/>
        </w:rPr>
      </w:pPr>
    </w:p>
    <w:p w14:paraId="3B9CDE1B" w14:textId="77777777" w:rsidR="0026323A" w:rsidRPr="000055E0" w:rsidRDefault="0026323A" w:rsidP="000055E0">
      <w:pPr>
        <w:ind w:left="2880" w:firstLine="720"/>
        <w:rPr>
          <w:b/>
        </w:rPr>
      </w:pPr>
    </w:p>
    <w:p w14:paraId="0C0184C2" w14:textId="77777777" w:rsidR="005D4884" w:rsidRPr="000055E0" w:rsidRDefault="005D4884" w:rsidP="00C74A48">
      <w:pPr>
        <w:numPr>
          <w:ilvl w:val="0"/>
          <w:numId w:val="22"/>
        </w:numPr>
        <w:spacing w:before="120" w:after="120" w:line="240" w:lineRule="atLeast"/>
        <w:ind w:left="568" w:hanging="568"/>
        <w:rPr>
          <w:b/>
          <w:szCs w:val="20"/>
        </w:rPr>
      </w:pPr>
      <w:r w:rsidRPr="000055E0">
        <w:rPr>
          <w:b/>
          <w:szCs w:val="20"/>
        </w:rPr>
        <w:t>WORKING CONDITIONS</w:t>
      </w:r>
    </w:p>
    <w:p w14:paraId="314EBCE0" w14:textId="77777777" w:rsidR="000055E0" w:rsidRPr="00BF7DAE" w:rsidRDefault="000055E0" w:rsidP="000055E0">
      <w:pPr>
        <w:numPr>
          <w:ilvl w:val="0"/>
          <w:numId w:val="21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ind w:left="357" w:hanging="357"/>
        <w:jc w:val="both"/>
        <w:rPr>
          <w:i/>
        </w:rPr>
      </w:pPr>
      <w:r w:rsidRPr="00A0316D">
        <w:rPr>
          <w:b/>
        </w:rPr>
        <w:t xml:space="preserve">In what kind of places does the </w:t>
      </w:r>
      <w:r>
        <w:rPr>
          <w:b/>
        </w:rPr>
        <w:t>Job Holder</w:t>
      </w:r>
      <w:r w:rsidRPr="00A0316D">
        <w:rPr>
          <w:b/>
        </w:rPr>
        <w:t xml:space="preserve"> normally work </w:t>
      </w:r>
      <w:r w:rsidRPr="00BF7DAE">
        <w:rPr>
          <w:i/>
        </w:rPr>
        <w:t xml:space="preserve">(eg office, library, gardens, clients’ homes)? </w:t>
      </w:r>
    </w:p>
    <w:p w14:paraId="34B0B245" w14:textId="77777777" w:rsidR="000055E0" w:rsidRDefault="000055E0" w:rsidP="000055E0">
      <w:pPr>
        <w:ind w:firstLine="360"/>
        <w:rPr>
          <w:b/>
        </w:rPr>
      </w:pPr>
      <w:r>
        <w:rPr>
          <w:b/>
        </w:rPr>
        <w:t>If more than one, give approximate proportion of time in each.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4767"/>
      </w:tblGrid>
      <w:tr w:rsidR="000055E0" w:rsidRPr="00027BC5" w14:paraId="296C1A5E" w14:textId="77777777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495" w:type="dxa"/>
          </w:tcPr>
          <w:p w14:paraId="79B3D32F" w14:textId="77777777" w:rsidR="000055E0" w:rsidRPr="00027BC5" w:rsidRDefault="000055E0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027BC5">
              <w:rPr>
                <w:b/>
                <w:lang w:eastAsia="en-US"/>
              </w:rPr>
              <w:t>Location of work</w:t>
            </w:r>
          </w:p>
        </w:tc>
        <w:tc>
          <w:tcPr>
            <w:tcW w:w="4767" w:type="dxa"/>
          </w:tcPr>
          <w:p w14:paraId="02B9B547" w14:textId="77777777" w:rsidR="000055E0" w:rsidRPr="00027BC5" w:rsidRDefault="000055E0" w:rsidP="00622C46">
            <w:pPr>
              <w:spacing w:before="60"/>
              <w:jc w:val="center"/>
              <w:rPr>
                <w:b/>
                <w:lang w:eastAsia="en-US"/>
              </w:rPr>
            </w:pPr>
            <w:r w:rsidRPr="00027BC5">
              <w:rPr>
                <w:b/>
                <w:lang w:eastAsia="en-US"/>
              </w:rPr>
              <w:t>Proportion of time</w:t>
            </w:r>
          </w:p>
        </w:tc>
      </w:tr>
      <w:tr w:rsidR="000055E0" w:rsidRPr="00124F4C" w14:paraId="34E9DAEC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5495" w:type="dxa"/>
          </w:tcPr>
          <w:p w14:paraId="333C5D1F" w14:textId="77777777" w:rsidR="000055E0" w:rsidRPr="00124F4C" w:rsidRDefault="000055E0" w:rsidP="00622C46">
            <w:pPr>
              <w:spacing w:before="60"/>
            </w:pPr>
            <w:r>
              <w:t>S</w:t>
            </w:r>
            <w:r w:rsidRPr="00124F4C">
              <w:t>chool premises – internal and external grounds</w:t>
            </w:r>
          </w:p>
        </w:tc>
        <w:tc>
          <w:tcPr>
            <w:tcW w:w="4767" w:type="dxa"/>
          </w:tcPr>
          <w:p w14:paraId="2DCD37FE" w14:textId="77777777" w:rsidR="000055E0" w:rsidRPr="00124F4C" w:rsidRDefault="000055E0" w:rsidP="00622C46">
            <w:pPr>
              <w:spacing w:before="60"/>
            </w:pPr>
            <w:r w:rsidRPr="00124F4C">
              <w:t>100%</w:t>
            </w:r>
          </w:p>
        </w:tc>
      </w:tr>
    </w:tbl>
    <w:p w14:paraId="0A806CCD" w14:textId="77777777" w:rsidR="000055E0" w:rsidRPr="0024029D" w:rsidRDefault="000055E0" w:rsidP="000055E0">
      <w:pPr>
        <w:numPr>
          <w:ilvl w:val="0"/>
          <w:numId w:val="21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ind w:left="357" w:hanging="357"/>
        <w:jc w:val="both"/>
        <w:rPr>
          <w:b/>
        </w:rPr>
      </w:pPr>
      <w:r w:rsidRPr="005907D9">
        <w:rPr>
          <w:b/>
        </w:rPr>
        <w:t xml:space="preserve">If the </w:t>
      </w:r>
      <w:r>
        <w:rPr>
          <w:b/>
        </w:rPr>
        <w:t>Job Holder</w:t>
      </w:r>
      <w:r w:rsidRPr="005907D9">
        <w:rPr>
          <w:b/>
        </w:rPr>
        <w:t xml:space="preserve"> works outside, are they expected to work regardless of the weather or are alternative arrangements made </w:t>
      </w:r>
      <w:r w:rsidRPr="00BF7DAE">
        <w:rPr>
          <w:i/>
        </w:rPr>
        <w:t>eg work on other duties?</w:t>
      </w:r>
    </w:p>
    <w:p w14:paraId="7BDA9883" w14:textId="77777777" w:rsidR="000055E0" w:rsidRPr="0024029D" w:rsidRDefault="000055E0" w:rsidP="000055E0">
      <w:pPr>
        <w:pStyle w:val="BodyTextIndent"/>
        <w:tabs>
          <w:tab w:val="clear" w:pos="960"/>
          <w:tab w:val="clear" w:pos="1920"/>
          <w:tab w:val="clear" w:pos="2880"/>
          <w:tab w:val="clear" w:pos="3840"/>
          <w:tab w:val="clear" w:pos="4800"/>
          <w:tab w:val="clear" w:pos="5760"/>
          <w:tab w:val="clear" w:pos="6720"/>
          <w:tab w:val="clear" w:pos="7680"/>
          <w:tab w:val="clear" w:pos="8640"/>
          <w:tab w:val="clear" w:pos="9480"/>
        </w:tabs>
        <w:spacing w:line="240" w:lineRule="auto"/>
        <w:ind w:left="360" w:firstLine="0"/>
        <w:jc w:val="both"/>
        <w:rPr>
          <w:b w:val="0"/>
        </w:rPr>
      </w:pPr>
      <w:r w:rsidRPr="0024029D">
        <w:rPr>
          <w:b w:val="0"/>
        </w:rPr>
        <w:t>Yes; although normally pupils being supervised would also be confined indoors during inclement weather.</w:t>
      </w:r>
    </w:p>
    <w:p w14:paraId="0C19C198" w14:textId="77777777" w:rsidR="000055E0" w:rsidRPr="00631A09" w:rsidRDefault="000055E0" w:rsidP="000055E0">
      <w:pPr>
        <w:numPr>
          <w:ilvl w:val="0"/>
          <w:numId w:val="21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ind w:left="357" w:hanging="357"/>
        <w:jc w:val="both"/>
        <w:rPr>
          <w:i/>
        </w:rPr>
      </w:pPr>
      <w:r w:rsidRPr="005907D9">
        <w:rPr>
          <w:b/>
        </w:rPr>
        <w:t xml:space="preserve">What unpleasant environmental working conditions or behaviour from other people are met in performing the job? </w:t>
      </w:r>
      <w:r w:rsidRPr="00631A09">
        <w:rPr>
          <w:i/>
        </w:rPr>
        <w:t>(See guidance notes for examples)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2410"/>
        <w:gridCol w:w="2358"/>
      </w:tblGrid>
      <w:tr w:rsidR="005D4884" w14:paraId="472F3F28" w14:textId="77777777">
        <w:tblPrEx>
          <w:tblCellMar>
            <w:top w:w="0" w:type="dxa"/>
            <w:bottom w:w="0" w:type="dxa"/>
          </w:tblCellMar>
        </w:tblPrEx>
        <w:tc>
          <w:tcPr>
            <w:tcW w:w="5495" w:type="dxa"/>
          </w:tcPr>
          <w:p w14:paraId="53249C30" w14:textId="77777777" w:rsidR="005D4884" w:rsidRDefault="005D4884" w:rsidP="000055E0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Working Condition or Behaviour from other people</w:t>
            </w:r>
          </w:p>
          <w:p w14:paraId="3E88D194" w14:textId="77777777" w:rsidR="005D4884" w:rsidRDefault="005D4884" w:rsidP="000055E0">
            <w:pPr>
              <w:spacing w:before="60"/>
              <w:jc w:val="center"/>
              <w:rPr>
                <w:b/>
                <w:lang w:eastAsia="en-US"/>
              </w:rPr>
            </w:pPr>
          </w:p>
        </w:tc>
        <w:tc>
          <w:tcPr>
            <w:tcW w:w="2410" w:type="dxa"/>
          </w:tcPr>
          <w:p w14:paraId="21DCE313" w14:textId="77777777" w:rsidR="005D4884" w:rsidRDefault="005D4884" w:rsidP="000055E0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How long does it last at any one time?</w:t>
            </w:r>
          </w:p>
        </w:tc>
        <w:tc>
          <w:tcPr>
            <w:tcW w:w="2358" w:type="dxa"/>
          </w:tcPr>
          <w:p w14:paraId="32000E3E" w14:textId="77777777" w:rsidR="005D4884" w:rsidRDefault="005D4884" w:rsidP="000055E0">
            <w:pPr>
              <w:spacing w:before="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How often does it typically occur?</w:t>
            </w:r>
          </w:p>
        </w:tc>
      </w:tr>
      <w:tr w:rsidR="005D4884" w:rsidRPr="000055E0" w14:paraId="18B7171D" w14:textId="7777777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5495" w:type="dxa"/>
          </w:tcPr>
          <w:p w14:paraId="7A96CB2D" w14:textId="77777777" w:rsidR="005D4884" w:rsidRDefault="005D4884" w:rsidP="000055E0">
            <w:pPr>
              <w:spacing w:before="60"/>
            </w:pPr>
            <w:r>
              <w:t>Kicking, screaming and emotional pupil behaviour</w:t>
            </w:r>
          </w:p>
        </w:tc>
        <w:tc>
          <w:tcPr>
            <w:tcW w:w="2410" w:type="dxa"/>
          </w:tcPr>
          <w:p w14:paraId="05FD81E6" w14:textId="77777777" w:rsidR="005D4884" w:rsidRDefault="005D4884" w:rsidP="000055E0">
            <w:pPr>
              <w:spacing w:before="60"/>
            </w:pPr>
            <w:r>
              <w:t>Few minutes</w:t>
            </w:r>
          </w:p>
        </w:tc>
        <w:tc>
          <w:tcPr>
            <w:tcW w:w="2358" w:type="dxa"/>
          </w:tcPr>
          <w:p w14:paraId="696D1477" w14:textId="77777777" w:rsidR="005D4884" w:rsidRDefault="000055E0" w:rsidP="000055E0">
            <w:pPr>
              <w:spacing w:before="60"/>
            </w:pPr>
            <w:r>
              <w:t>Few</w:t>
            </w:r>
            <w:r w:rsidR="005D4884">
              <w:t xml:space="preserve"> times per </w:t>
            </w:r>
            <w:r>
              <w:t>annum</w:t>
            </w:r>
          </w:p>
        </w:tc>
      </w:tr>
    </w:tbl>
    <w:p w14:paraId="42FE6D01" w14:textId="77777777" w:rsidR="00FA21B1" w:rsidRDefault="005D4884" w:rsidP="00EB25F6">
      <w:pPr>
        <w:numPr>
          <w:ilvl w:val="0"/>
          <w:numId w:val="21"/>
        </w:num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ind w:left="357" w:hanging="357"/>
        <w:jc w:val="both"/>
        <w:rPr>
          <w:b/>
        </w:rPr>
      </w:pPr>
      <w:r w:rsidRPr="000055E0">
        <w:rPr>
          <w:b/>
        </w:rPr>
        <w:t xml:space="preserve">What protection is offered (if any) </w:t>
      </w:r>
      <w:r w:rsidRPr="000055E0">
        <w:rPr>
          <w:i/>
        </w:rPr>
        <w:t>e.g. against adverse weather (clothing, shelter), against infection, security measures etc.</w:t>
      </w:r>
      <w:r w:rsidR="00EB25F6">
        <w:rPr>
          <w:b/>
        </w:rPr>
        <w:t xml:space="preserve">   </w:t>
      </w:r>
    </w:p>
    <w:p w14:paraId="35A8A56B" w14:textId="77777777" w:rsidR="000055E0" w:rsidRPr="00EB25F6" w:rsidRDefault="00EB25F6" w:rsidP="00FA21B1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jc w:val="both"/>
        <w:rPr>
          <w:b/>
        </w:rPr>
      </w:pPr>
      <w:r>
        <w:rPr>
          <w:b/>
        </w:rPr>
        <w:t xml:space="preserve">  </w:t>
      </w:r>
      <w:smartTag w:uri="urn:schemas-microsoft-com:office:smarttags" w:element="time">
        <w:smartTagPr>
          <w:attr w:name="Minute" w:val="0"/>
          <w:attr w:name="Hour" w:val="12"/>
        </w:smartTagPr>
        <w:r w:rsidR="000055E0">
          <w:t>Midday</w:t>
        </w:r>
      </w:smartTag>
      <w:r w:rsidR="000055E0">
        <w:t xml:space="preserve"> staff are provided with tabards.</w:t>
      </w:r>
    </w:p>
    <w:sectPr w:rsidR="000055E0" w:rsidRPr="00EB25F6">
      <w:headerReference w:type="even" r:id="rId7"/>
      <w:headerReference w:type="default" r:id="rId8"/>
      <w:headerReference w:type="first" r:id="rId9"/>
      <w:pgSz w:w="12240" w:h="15840"/>
      <w:pgMar w:top="426" w:right="1041" w:bottom="142" w:left="1152" w:header="720" w:footer="960" w:gutter="0"/>
      <w:cols w:space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479A5" w14:textId="77777777" w:rsidR="002011C0" w:rsidRDefault="002011C0">
      <w:r>
        <w:separator/>
      </w:r>
    </w:p>
  </w:endnote>
  <w:endnote w:type="continuationSeparator" w:id="0">
    <w:p w14:paraId="538506C3" w14:textId="77777777" w:rsidR="002011C0" w:rsidRDefault="00201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2771A" w14:textId="77777777" w:rsidR="002011C0" w:rsidRDefault="002011C0">
      <w:r>
        <w:separator/>
      </w:r>
    </w:p>
  </w:footnote>
  <w:footnote w:type="continuationSeparator" w:id="0">
    <w:p w14:paraId="5D93DCBA" w14:textId="77777777" w:rsidR="002011C0" w:rsidRDefault="00201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E951" w14:textId="77777777" w:rsidR="00C74A48" w:rsidRDefault="00C74A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57C19" w14:textId="77777777" w:rsidR="00C74A48" w:rsidRDefault="00C74A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3BB4" w14:textId="77777777" w:rsidR="00C74A48" w:rsidRDefault="00C74A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0635"/>
    <w:multiLevelType w:val="hybridMultilevel"/>
    <w:tmpl w:val="DB829696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F6B49"/>
    <w:multiLevelType w:val="hybridMultilevel"/>
    <w:tmpl w:val="BE5418EC"/>
    <w:lvl w:ilvl="0" w:tplc="142C612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FD3539E"/>
    <w:multiLevelType w:val="hybridMultilevel"/>
    <w:tmpl w:val="1DE2E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70014"/>
    <w:multiLevelType w:val="singleLevel"/>
    <w:tmpl w:val="356A9434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  <w:b/>
        <w:i w:val="0"/>
      </w:rPr>
    </w:lvl>
  </w:abstractNum>
  <w:abstractNum w:abstractNumId="4" w15:restartNumberingAfterBreak="0">
    <w:nsid w:val="15E95364"/>
    <w:multiLevelType w:val="hybridMultilevel"/>
    <w:tmpl w:val="2806F798"/>
    <w:lvl w:ilvl="0" w:tplc="FFFFFFFF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F4775A"/>
    <w:multiLevelType w:val="hybridMultilevel"/>
    <w:tmpl w:val="EFA2BFC0"/>
    <w:lvl w:ilvl="0" w:tplc="04ACB80A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5F1A27"/>
    <w:multiLevelType w:val="hybridMultilevel"/>
    <w:tmpl w:val="3656FE86"/>
    <w:lvl w:ilvl="0" w:tplc="FFFFFFFF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115351"/>
    <w:multiLevelType w:val="hybridMultilevel"/>
    <w:tmpl w:val="E146FFCC"/>
    <w:lvl w:ilvl="0" w:tplc="FFFFFFFF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CF4C41"/>
    <w:multiLevelType w:val="hybridMultilevel"/>
    <w:tmpl w:val="5C9675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A0378"/>
    <w:multiLevelType w:val="hybridMultilevel"/>
    <w:tmpl w:val="5FEC47A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DCC4BBA">
      <w:start w:val="1"/>
      <w:numFmt w:val="lowerLetter"/>
      <w:lvlText w:val="%2)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2" w:tplc="99C83C50">
      <w:start w:val="1"/>
      <w:numFmt w:val="decimal"/>
      <w:lvlText w:val="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2D2335"/>
    <w:multiLevelType w:val="multilevel"/>
    <w:tmpl w:val="C5C8252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5035B1"/>
    <w:multiLevelType w:val="hybridMultilevel"/>
    <w:tmpl w:val="9806A4E4"/>
    <w:lvl w:ilvl="0" w:tplc="DA94F52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7415A4"/>
    <w:multiLevelType w:val="hybridMultilevel"/>
    <w:tmpl w:val="F0860A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357280"/>
    <w:multiLevelType w:val="hybridMultilevel"/>
    <w:tmpl w:val="C4C085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00452"/>
    <w:multiLevelType w:val="hybridMultilevel"/>
    <w:tmpl w:val="E26A977E"/>
    <w:lvl w:ilvl="0" w:tplc="CFBCE8E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1BA2465"/>
    <w:multiLevelType w:val="multilevel"/>
    <w:tmpl w:val="EF4859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590322"/>
    <w:multiLevelType w:val="hybridMultilevel"/>
    <w:tmpl w:val="D34A6256"/>
    <w:lvl w:ilvl="0" w:tplc="CFBCE8E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63CC6303"/>
    <w:multiLevelType w:val="hybridMultilevel"/>
    <w:tmpl w:val="14CA0112"/>
    <w:lvl w:ilvl="0" w:tplc="35B617D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5234AD"/>
    <w:multiLevelType w:val="hybridMultilevel"/>
    <w:tmpl w:val="0834187C"/>
    <w:lvl w:ilvl="0" w:tplc="E8F823F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5350D6"/>
    <w:multiLevelType w:val="hybridMultilevel"/>
    <w:tmpl w:val="C5C82528"/>
    <w:lvl w:ilvl="0" w:tplc="06D4341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DC437D"/>
    <w:multiLevelType w:val="hybridMultilevel"/>
    <w:tmpl w:val="8422B47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BFF2906"/>
    <w:multiLevelType w:val="hybridMultilevel"/>
    <w:tmpl w:val="29089CE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D7F568B"/>
    <w:multiLevelType w:val="hybridMultilevel"/>
    <w:tmpl w:val="AAE0E92C"/>
    <w:lvl w:ilvl="0" w:tplc="142C612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3789370">
    <w:abstractNumId w:val="3"/>
  </w:num>
  <w:num w:numId="2" w16cid:durableId="2137291672">
    <w:abstractNumId w:val="20"/>
  </w:num>
  <w:num w:numId="3" w16cid:durableId="1089892612">
    <w:abstractNumId w:val="4"/>
  </w:num>
  <w:num w:numId="4" w16cid:durableId="1993369712">
    <w:abstractNumId w:val="6"/>
  </w:num>
  <w:num w:numId="5" w16cid:durableId="1395858317">
    <w:abstractNumId w:val="7"/>
  </w:num>
  <w:num w:numId="6" w16cid:durableId="655576949">
    <w:abstractNumId w:val="0"/>
  </w:num>
  <w:num w:numId="7" w16cid:durableId="1948851304">
    <w:abstractNumId w:val="11"/>
  </w:num>
  <w:num w:numId="8" w16cid:durableId="2042704358">
    <w:abstractNumId w:val="8"/>
  </w:num>
  <w:num w:numId="9" w16cid:durableId="1878080021">
    <w:abstractNumId w:val="12"/>
  </w:num>
  <w:num w:numId="10" w16cid:durableId="146552465">
    <w:abstractNumId w:val="2"/>
  </w:num>
  <w:num w:numId="11" w16cid:durableId="93283676">
    <w:abstractNumId w:val="13"/>
  </w:num>
  <w:num w:numId="12" w16cid:durableId="1121611842">
    <w:abstractNumId w:val="9"/>
  </w:num>
  <w:num w:numId="13" w16cid:durableId="1796172917">
    <w:abstractNumId w:val="15"/>
  </w:num>
  <w:num w:numId="14" w16cid:durableId="82802133">
    <w:abstractNumId w:val="21"/>
  </w:num>
  <w:num w:numId="15" w16cid:durableId="977995583">
    <w:abstractNumId w:val="19"/>
  </w:num>
  <w:num w:numId="16" w16cid:durableId="1028599623">
    <w:abstractNumId w:val="10"/>
  </w:num>
  <w:num w:numId="17" w16cid:durableId="1927961070">
    <w:abstractNumId w:val="18"/>
  </w:num>
  <w:num w:numId="18" w16cid:durableId="1511676942">
    <w:abstractNumId w:val="14"/>
  </w:num>
  <w:num w:numId="19" w16cid:durableId="1353414866">
    <w:abstractNumId w:val="16"/>
  </w:num>
  <w:num w:numId="20" w16cid:durableId="1720204797">
    <w:abstractNumId w:val="1"/>
  </w:num>
  <w:num w:numId="21" w16cid:durableId="1277981299">
    <w:abstractNumId w:val="22"/>
  </w:num>
  <w:num w:numId="22" w16cid:durableId="96410200">
    <w:abstractNumId w:val="5"/>
  </w:num>
  <w:num w:numId="23" w16cid:durableId="13981615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2343"/>
    <w:rsid w:val="000055E0"/>
    <w:rsid w:val="000821F0"/>
    <w:rsid w:val="00086DC5"/>
    <w:rsid w:val="000F67A1"/>
    <w:rsid w:val="00115E4A"/>
    <w:rsid w:val="001242C7"/>
    <w:rsid w:val="0017510F"/>
    <w:rsid w:val="001B0239"/>
    <w:rsid w:val="002011C0"/>
    <w:rsid w:val="00216530"/>
    <w:rsid w:val="00235971"/>
    <w:rsid w:val="0026323A"/>
    <w:rsid w:val="0028120E"/>
    <w:rsid w:val="002A3985"/>
    <w:rsid w:val="002C1334"/>
    <w:rsid w:val="003125FC"/>
    <w:rsid w:val="003216D5"/>
    <w:rsid w:val="00343397"/>
    <w:rsid w:val="00351947"/>
    <w:rsid w:val="00372343"/>
    <w:rsid w:val="00372C04"/>
    <w:rsid w:val="00372E34"/>
    <w:rsid w:val="00404BD0"/>
    <w:rsid w:val="0048364B"/>
    <w:rsid w:val="00537A73"/>
    <w:rsid w:val="005D4884"/>
    <w:rsid w:val="005E6F6F"/>
    <w:rsid w:val="00607F66"/>
    <w:rsid w:val="00622C46"/>
    <w:rsid w:val="006841A8"/>
    <w:rsid w:val="00704D9B"/>
    <w:rsid w:val="0071560F"/>
    <w:rsid w:val="0073160D"/>
    <w:rsid w:val="0076332B"/>
    <w:rsid w:val="0079348B"/>
    <w:rsid w:val="00795725"/>
    <w:rsid w:val="0081044E"/>
    <w:rsid w:val="00814B64"/>
    <w:rsid w:val="008339CE"/>
    <w:rsid w:val="008E5B42"/>
    <w:rsid w:val="008E6ABD"/>
    <w:rsid w:val="008F157C"/>
    <w:rsid w:val="009048B4"/>
    <w:rsid w:val="0090533F"/>
    <w:rsid w:val="009A577A"/>
    <w:rsid w:val="009A744B"/>
    <w:rsid w:val="009B080A"/>
    <w:rsid w:val="00A0072B"/>
    <w:rsid w:val="00A50682"/>
    <w:rsid w:val="00AB253B"/>
    <w:rsid w:val="00AB32A6"/>
    <w:rsid w:val="00AB390D"/>
    <w:rsid w:val="00AB66FF"/>
    <w:rsid w:val="00B56DC6"/>
    <w:rsid w:val="00B925D7"/>
    <w:rsid w:val="00B96E5A"/>
    <w:rsid w:val="00BA16FD"/>
    <w:rsid w:val="00BC2F38"/>
    <w:rsid w:val="00C1661E"/>
    <w:rsid w:val="00C17FF9"/>
    <w:rsid w:val="00C20E63"/>
    <w:rsid w:val="00C33AEE"/>
    <w:rsid w:val="00C440DB"/>
    <w:rsid w:val="00C74A48"/>
    <w:rsid w:val="00CD6AE9"/>
    <w:rsid w:val="00CF4BA3"/>
    <w:rsid w:val="00D478B2"/>
    <w:rsid w:val="00D55988"/>
    <w:rsid w:val="00D9325B"/>
    <w:rsid w:val="00DD64EB"/>
    <w:rsid w:val="00E17483"/>
    <w:rsid w:val="00E233BE"/>
    <w:rsid w:val="00E262C6"/>
    <w:rsid w:val="00E46FCB"/>
    <w:rsid w:val="00E97273"/>
    <w:rsid w:val="00EA77EF"/>
    <w:rsid w:val="00EB25F6"/>
    <w:rsid w:val="00EC0227"/>
    <w:rsid w:val="00EE2969"/>
    <w:rsid w:val="00F168B1"/>
    <w:rsid w:val="00F87218"/>
    <w:rsid w:val="00FA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time"/>
  <w:shapeDefaults>
    <o:shapedefaults v:ext="edit" spidmax="2050"/>
    <o:shapelayout v:ext="edit">
      <o:idmap v:ext="edit" data="2"/>
    </o:shapelayout>
  </w:shapeDefaults>
  <w:decimalSymbol w:val="."/>
  <w:listSeparator w:val=","/>
  <w14:docId w14:val="75832B10"/>
  <w15:chartTrackingRefBased/>
  <w15:docId w15:val="{66789F9B-A15E-4531-A0AE-486633720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napToGrid w:val="0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right" w:pos="9480"/>
      </w:tabs>
      <w:spacing w:line="240" w:lineRule="atLeas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-443"/>
      <w:outlineLvl w:val="1"/>
    </w:pPr>
    <w:rPr>
      <w:b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u w:val="single"/>
      <w:lang w:eastAsia="en-US"/>
    </w:rPr>
  </w:style>
  <w:style w:type="paragraph" w:styleId="Heading4">
    <w:name w:val="heading 4"/>
    <w:basedOn w:val="Normal"/>
    <w:next w:val="Normal"/>
    <w:qFormat/>
    <w:pPr>
      <w:keepNext/>
      <w:ind w:left="567" w:hanging="567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ind w:left="2880" w:hanging="288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tabs>
        <w:tab w:val="left" w:pos="3119"/>
      </w:tabs>
      <w:ind w:left="720" w:firstLine="720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tabs>
        <w:tab w:val="left" w:pos="6096"/>
      </w:tabs>
      <w:outlineLvl w:val="6"/>
    </w:pPr>
  </w:style>
  <w:style w:type="paragraph" w:styleId="Heading8">
    <w:name w:val="heading 8"/>
    <w:basedOn w:val="Normal"/>
    <w:next w:val="Normal"/>
    <w:qFormat/>
    <w:pPr>
      <w:keepNext/>
      <w:outlineLvl w:val="7"/>
    </w:pPr>
    <w:rPr>
      <w:i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b/>
      <w:lang w:eastAsia="en-US"/>
    </w:rPr>
  </w:style>
  <w:style w:type="paragraph" w:styleId="BodyText2">
    <w:name w:val="Body Text 2"/>
    <w:basedOn w:val="Normal"/>
    <w:pPr>
      <w:tabs>
        <w:tab w:val="left" w:pos="6096"/>
      </w:tabs>
    </w:pPr>
  </w:style>
  <w:style w:type="paragraph" w:styleId="BodyTextIndent">
    <w:name w:val="Body Text Indent"/>
    <w:basedOn w:val="Normal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right" w:pos="9480"/>
      </w:tabs>
      <w:spacing w:line="240" w:lineRule="atLeast"/>
      <w:ind w:left="567" w:hanging="567"/>
    </w:pPr>
    <w:rPr>
      <w:b/>
    </w:rPr>
  </w:style>
  <w:style w:type="paragraph" w:styleId="DocumentMap">
    <w:name w:val="Document Map"/>
    <w:basedOn w:val="Normal"/>
    <w:semiHidden/>
    <w:rsid w:val="00D5598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F1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74A4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4A48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JDQ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JDQ.dot</Template>
  <TotalTime>2</TotalTime>
  <Pages>8</Pages>
  <Words>1768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CHESHIRE COUNTY COUNCIL</vt:lpstr>
    </vt:vector>
  </TitlesOfParts>
  <Company>Gateway EMEA</Company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CHESHIRE COUNTY COUNCIL</dc:title>
  <dc:subject/>
  <dc:creator>Cheshire County Council</dc:creator>
  <cp:keywords/>
  <dc:description/>
  <cp:lastModifiedBy>Helsby Hillside Admin</cp:lastModifiedBy>
  <cp:revision>2</cp:revision>
  <cp:lastPrinted>2005-06-23T08:46:00Z</cp:lastPrinted>
  <dcterms:created xsi:type="dcterms:W3CDTF">2026-09-28T11:22:00Z</dcterms:created>
  <dcterms:modified xsi:type="dcterms:W3CDTF">2026-09-28T11:22:00Z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-1942134408</vt:i4>
  </property>
  <property fmtid="{D5CDD505-2E9C-101B-9397-08002B2CF9AE}" pid="3" name="_EmailSubject">
    <vt:lpwstr> Primary Schools Support Staff</vt:lpwstr>
  </property>
  <property fmtid="{D5CDD505-2E9C-101B-9397-08002B2CF9AE}" pid="4" name="_AuthorEmail">
    <vt:lpwstr>Nikki.Braithwaite@cheshire.gov.uk</vt:lpwstr>
  </property>
  <property fmtid="{D5CDD505-2E9C-101B-9397-08002B2CF9AE}" pid="5" name="_AuthorEmailDisplayName">
    <vt:lpwstr>BRAITHWAITE, Nikki</vt:lpwstr>
  </property>
  <property fmtid="{D5CDD505-2E9C-101B-9397-08002B2CF9AE}" pid="6" name="_PreviousAdHocReviewCycleID">
    <vt:i4>1827919065</vt:i4>
  </property>
  <property fmtid="{D5CDD505-2E9C-101B-9397-08002B2CF9AE}" pid="7" name="_ReviewingToolsShownOnce">
    <vt:lpwstr/>
  </property>
</Properties>
</file>